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039" w:rsidRDefault="00E269E8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テキスト ボックス 16" o:spid="_x0000_s1026" type="#_x0000_t202" style="position:absolute;left:0;text-align:left;margin-left:41.7pt;margin-top:56.8pt;width:343.4pt;height:116.55pt;z-index:251653120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" filled="f" stroked="f" strokeweight=".5pt">
            <v:textbox style="mso-next-textbox:#テキスト ボックス 16" inset="1mm,,1mm">
              <w:txbxContent>
                <w:p w:rsidR="00545D84" w:rsidRPr="00227F3A" w:rsidRDefault="009A26BA" w:rsidP="00730E67">
                  <w:pPr>
                    <w:snapToGrid w:val="0"/>
                    <w:spacing w:line="300" w:lineRule="auto"/>
                    <w:rPr>
                      <w:rFonts w:ascii="HGｺﾞｼｯｸM" w:eastAsia="HGｺﾞｼｯｸM"/>
                      <w:b/>
                      <w:sz w:val="36"/>
                      <w:szCs w:val="36"/>
                    </w:rPr>
                  </w:pPr>
                  <w:r w:rsidRPr="00227F3A">
                    <w:rPr>
                      <w:rFonts w:ascii="HGｺﾞｼｯｸM" w:eastAsia="HGｺﾞｼｯｸM" w:hint="eastAsia"/>
                      <w:b/>
                      <w:sz w:val="36"/>
                      <w:szCs w:val="36"/>
                    </w:rPr>
                    <w:t>～</w:t>
                  </w:r>
                  <w:r w:rsidR="00163ADF" w:rsidRPr="00227F3A">
                    <w:rPr>
                      <w:rFonts w:ascii="HGｺﾞｼｯｸM" w:eastAsia="HGｺﾞｼｯｸM" w:hint="eastAsia"/>
                      <w:b/>
                      <w:sz w:val="36"/>
                      <w:szCs w:val="36"/>
                    </w:rPr>
                    <w:t>『</w:t>
                  </w:r>
                  <w:r w:rsidR="002B41B2" w:rsidRPr="00227F3A">
                    <w:rPr>
                      <w:rFonts w:ascii="HGｺﾞｼｯｸM" w:eastAsia="HGｺﾞｼｯｸM" w:hint="eastAsia"/>
                      <w:b/>
                      <w:sz w:val="36"/>
                      <w:szCs w:val="36"/>
                    </w:rPr>
                    <w:t>障害者差別解消法</w:t>
                  </w:r>
                  <w:r w:rsidR="00163ADF" w:rsidRPr="00227F3A">
                    <w:rPr>
                      <w:rFonts w:ascii="HGｺﾞｼｯｸM" w:eastAsia="HGｺﾞｼｯｸM" w:hint="eastAsia"/>
                      <w:b/>
                      <w:sz w:val="36"/>
                      <w:szCs w:val="36"/>
                    </w:rPr>
                    <w:t>』</w:t>
                  </w:r>
                  <w:r w:rsidRPr="00227F3A">
                    <w:rPr>
                      <w:rFonts w:ascii="HGｺﾞｼｯｸM" w:eastAsia="HGｺﾞｼｯｸM" w:hint="eastAsia"/>
                      <w:b/>
                      <w:sz w:val="36"/>
                      <w:szCs w:val="36"/>
                    </w:rPr>
                    <w:t>をご存知ですか ～</w:t>
                  </w:r>
                </w:p>
                <w:p w:rsidR="001E4C2A" w:rsidRDefault="001164BA" w:rsidP="00C70425">
                  <w:pPr>
                    <w:snapToGrid w:val="0"/>
                    <w:ind w:firstLineChars="100" w:firstLine="241"/>
                    <w:rPr>
                      <w:rFonts w:ascii="HGｺﾞｼｯｸM" w:eastAsia="HGｺﾞｼｯｸM"/>
                      <w:b/>
                      <w:sz w:val="24"/>
                      <w:szCs w:val="24"/>
                    </w:rPr>
                  </w:pPr>
                  <w:r>
                    <w:rPr>
                      <w:rFonts w:ascii="HGｺﾞｼｯｸM" w:eastAsia="HGｺﾞｼｯｸM" w:hint="eastAsia"/>
                      <w:b/>
                      <w:sz w:val="24"/>
                      <w:szCs w:val="24"/>
                    </w:rPr>
                    <w:t>本法律</w:t>
                  </w:r>
                  <w:r>
                    <w:rPr>
                      <w:rFonts w:ascii="HGｺﾞｼｯｸM" w:eastAsia="HGｺﾞｼｯｸM"/>
                      <w:b/>
                      <w:sz w:val="24"/>
                      <w:szCs w:val="24"/>
                    </w:rPr>
                    <w:t>は、平成</w:t>
                  </w:r>
                  <w:r w:rsidR="00133B6C">
                    <w:rPr>
                      <w:rFonts w:ascii="HGｺﾞｼｯｸM" w:eastAsia="HGｺﾞｼｯｸM" w:hint="eastAsia"/>
                      <w:b/>
                      <w:sz w:val="24"/>
                      <w:szCs w:val="24"/>
                    </w:rPr>
                    <w:t>２５</w:t>
                  </w:r>
                  <w:r>
                    <w:rPr>
                      <w:rFonts w:ascii="HGｺﾞｼｯｸM" w:eastAsia="HGｺﾞｼｯｸM"/>
                      <w:b/>
                      <w:sz w:val="24"/>
                      <w:szCs w:val="24"/>
                    </w:rPr>
                    <w:t>年</w:t>
                  </w:r>
                  <w:r w:rsidR="00133B6C">
                    <w:rPr>
                      <w:rFonts w:ascii="HGｺﾞｼｯｸM" w:eastAsia="HGｺﾞｼｯｸM" w:hint="eastAsia"/>
                      <w:b/>
                      <w:sz w:val="24"/>
                      <w:szCs w:val="24"/>
                    </w:rPr>
                    <w:t>６</w:t>
                  </w:r>
                  <w:r w:rsidR="00133B6C">
                    <w:rPr>
                      <w:rFonts w:ascii="HGｺﾞｼｯｸM" w:eastAsia="HGｺﾞｼｯｸM"/>
                      <w:b/>
                      <w:sz w:val="24"/>
                      <w:szCs w:val="24"/>
                    </w:rPr>
                    <w:t>月に成立し</w:t>
                  </w:r>
                  <w:r w:rsidR="002467FF">
                    <w:rPr>
                      <w:rFonts w:ascii="HGｺﾞｼｯｸM" w:eastAsia="HGｺﾞｼｯｸM" w:hint="eastAsia"/>
                      <w:b/>
                      <w:sz w:val="24"/>
                      <w:szCs w:val="24"/>
                    </w:rPr>
                    <w:t>、</w:t>
                  </w:r>
                  <w:r w:rsidR="00730E67">
                    <w:rPr>
                      <w:rFonts w:ascii="HGｺﾞｼｯｸM" w:eastAsia="HGｺﾞｼｯｸM"/>
                      <w:b/>
                      <w:sz w:val="24"/>
                      <w:szCs w:val="24"/>
                    </w:rPr>
                    <w:t>「障害を理由とした差別」の解消を推進し、共生する社会の実現に資することを目的としています。</w:t>
                  </w:r>
                </w:p>
                <w:p w:rsidR="002B41B2" w:rsidRPr="00163ADF" w:rsidRDefault="00C70425" w:rsidP="001E4C2A">
                  <w:pPr>
                    <w:snapToGrid w:val="0"/>
                    <w:ind w:firstLineChars="100" w:firstLine="241"/>
                    <w:rPr>
                      <w:rFonts w:ascii="HGｺﾞｼｯｸM" w:eastAsia="HGｺﾞｼｯｸM"/>
                      <w:b/>
                      <w:sz w:val="24"/>
                      <w:szCs w:val="24"/>
                    </w:rPr>
                  </w:pPr>
                  <w:r>
                    <w:rPr>
                      <w:rFonts w:ascii="HGｺﾞｼｯｸM" w:eastAsia="HGｺﾞｼｯｸM" w:hint="eastAsia"/>
                      <w:b/>
                      <w:sz w:val="24"/>
                      <w:szCs w:val="24"/>
                    </w:rPr>
                    <w:t>この法律は</w:t>
                  </w:r>
                  <w:r w:rsidR="00133B6C">
                    <w:rPr>
                      <w:rFonts w:ascii="HGｺﾞｼｯｸM" w:eastAsia="HGｺﾞｼｯｸM" w:hint="eastAsia"/>
                      <w:b/>
                      <w:sz w:val="24"/>
                      <w:szCs w:val="24"/>
                    </w:rPr>
                    <w:t>平成２８年４月より</w:t>
                  </w:r>
                  <w:r w:rsidR="002349B2">
                    <w:rPr>
                      <w:rFonts w:ascii="HGｺﾞｼｯｸM" w:eastAsia="HGｺﾞｼｯｸM" w:hint="eastAsia"/>
                      <w:b/>
                      <w:sz w:val="24"/>
                      <w:szCs w:val="24"/>
                    </w:rPr>
                    <w:t>実施</w:t>
                  </w:r>
                  <w:r w:rsidR="00133B6C">
                    <w:rPr>
                      <w:rFonts w:ascii="HGｺﾞｼｯｸM" w:eastAsia="HGｺﾞｼｯｸM" w:hint="eastAsia"/>
                      <w:b/>
                      <w:sz w:val="24"/>
                      <w:szCs w:val="24"/>
                    </w:rPr>
                    <w:t>されます。その</w:t>
                  </w:r>
                  <w:r w:rsidR="00EC409C">
                    <w:rPr>
                      <w:rFonts w:ascii="HGｺﾞｼｯｸM" w:eastAsia="HGｺﾞｼｯｸM" w:hint="eastAsia"/>
                      <w:b/>
                      <w:sz w:val="24"/>
                      <w:szCs w:val="24"/>
                    </w:rPr>
                    <w:t>前に、</w:t>
                  </w:r>
                  <w:r w:rsidR="00133B6C">
                    <w:rPr>
                      <w:rFonts w:ascii="HGｺﾞｼｯｸM" w:eastAsia="HGｺﾞｼｯｸM" w:hint="eastAsia"/>
                      <w:b/>
                      <w:sz w:val="24"/>
                      <w:szCs w:val="24"/>
                    </w:rPr>
                    <w:t>もう</w:t>
                  </w:r>
                  <w:r w:rsidR="00163ADF">
                    <w:rPr>
                      <w:rFonts w:ascii="HGｺﾞｼｯｸM" w:eastAsia="HGｺﾞｼｯｸM" w:hint="eastAsia"/>
                      <w:b/>
                      <w:sz w:val="24"/>
                      <w:szCs w:val="24"/>
                    </w:rPr>
                    <w:t>一度</w:t>
                  </w:r>
                  <w:r w:rsidR="00EC409C">
                    <w:rPr>
                      <w:rFonts w:ascii="HGｺﾞｼｯｸM" w:eastAsia="HGｺﾞｼｯｸM" w:hint="eastAsia"/>
                      <w:b/>
                      <w:sz w:val="24"/>
                      <w:szCs w:val="24"/>
                    </w:rPr>
                    <w:t>『差別』について</w:t>
                  </w:r>
                  <w:r w:rsidR="00456A74">
                    <w:rPr>
                      <w:rFonts w:ascii="HGｺﾞｼｯｸM" w:eastAsia="HGｺﾞｼｯｸM" w:hint="eastAsia"/>
                      <w:b/>
                      <w:sz w:val="24"/>
                      <w:szCs w:val="24"/>
                    </w:rPr>
                    <w:t>一緒に</w:t>
                  </w:r>
                  <w:r w:rsidR="00EC409C">
                    <w:rPr>
                      <w:rFonts w:ascii="HGｺﾞｼｯｸM" w:eastAsia="HGｺﾞｼｯｸM" w:hint="eastAsia"/>
                      <w:b/>
                      <w:sz w:val="24"/>
                      <w:szCs w:val="24"/>
                    </w:rPr>
                    <w:t>考えてみませんか。</w:t>
                  </w:r>
                </w:p>
              </w:txbxContent>
            </v:textbox>
            <w10:wrap anchorx="margin"/>
          </v:shape>
        </w:pict>
      </w: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41" type="#_x0000_t136" style="position:absolute;left:0;text-align:left;margin-left:289.75pt;margin-top:170.25pt;width:318.45pt;height:102.9pt;rotation:90;z-index:251661312" fillcolor="black" strokecolor="#0d0d0d" strokeweight="1pt">
            <v:shadow on="t" color="#868686"/>
            <v:textpath style="font-family:&quot;HGｺﾞｼｯｸM&quot;;v-text-align:left;v-text-reverse:t;v-rotate-letters:t;v-text-kern:t" trim="t" fitpath="t" string="『障害者差別解消法』&#10;　　　　　講　演　会"/>
          </v:shape>
        </w:pict>
      </w:r>
      <w:r>
        <w:rPr>
          <w:noProof/>
        </w:rPr>
        <w:pict>
          <v:roundrect id="_x0000_s1049" style="position:absolute;left:0;text-align:left;margin-left:388.3pt;margin-top:47.9pt;width:120.9pt;height:346.15pt;z-index:251660288" arcsize="10923f" fillcolor="#f4b083" stroked="f">
            <v:textbox inset="5.85pt,.7pt,5.85pt,.7pt"/>
          </v:roundrect>
        </w:pict>
      </w:r>
      <w:r>
        <w:rPr>
          <w:noProof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1066" type="#_x0000_t62" style="position:absolute;left:0;text-align:left;margin-left:278.9pt;margin-top:541.8pt;width:67.4pt;height:17.5pt;z-index:251664384" adj="23651,45607" strokeweight="2pt">
            <v:textbox style="mso-next-textbox:#_x0000_s1066" inset=".5mm,.7pt,.5mm,.7pt">
              <w:txbxContent>
                <w:p w:rsidR="00AD6463" w:rsidRPr="003C0695" w:rsidRDefault="00AD6463" w:rsidP="00AD6463">
                  <w:pPr>
                    <w:snapToGrid w:val="0"/>
                    <w:jc w:val="center"/>
                    <w:rPr>
                      <w:rFonts w:ascii="HGｺﾞｼｯｸM" w:eastAsia="HGｺﾞｼｯｸM"/>
                      <w:b/>
                      <w:sz w:val="24"/>
                      <w:szCs w:val="24"/>
                    </w:rPr>
                  </w:pPr>
                  <w:r w:rsidRPr="00AD6463">
                    <w:rPr>
                      <w:rFonts w:ascii="HGｺﾞｼｯｸM" w:eastAsia="HGｺﾞｼｯｸM" w:hint="eastAsia"/>
                      <w:b/>
                      <w:sz w:val="22"/>
                    </w:rPr>
                    <w:t>中央公民館</w:t>
                  </w:r>
                </w:p>
              </w:txbxContent>
            </v:textbox>
          </v:shape>
        </w:pict>
      </w:r>
      <w:r>
        <w:rPr>
          <w:noProof/>
        </w:rPr>
        <w:pict>
          <v:shape id="テキスト ボックス 185" o:spid="_x0000_s1061" type="#_x0000_t202" style="position:absolute;left:0;text-align:left;margin-left:38.3pt;margin-top:174.4pt;width:347.6pt;height:81.1pt;z-index:251659264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" filled="f" stroked="f" strokeweight=".5pt">
            <v:fill color2="#5b9bd5" rotate="t" focusposition="1" focussize="" colors="0 white;9830f #bdd7ee;1 #5b9bd5" focus="100%" type="gradientRadial">
              <o:fill v:ext="view" type="gradientCenter"/>
            </v:fill>
            <v:textbox style="mso-next-textbox:#テキスト ボックス 185" inset="2mm,.5mm,2mm,.5mm">
              <w:txbxContent>
                <w:p w:rsidR="00AD6463" w:rsidRPr="00B67186" w:rsidRDefault="00AD6463" w:rsidP="00B67186">
                  <w:pPr>
                    <w:snapToGrid w:val="0"/>
                    <w:spacing w:line="400" w:lineRule="exact"/>
                    <w:rPr>
                      <w:rFonts w:ascii="HGｺﾞｼｯｸM" w:eastAsia="HGｺﾞｼｯｸM" w:hAnsi="HGｺﾞｼｯｸE"/>
                      <w:b/>
                      <w:sz w:val="32"/>
                      <w:szCs w:val="32"/>
                    </w:rPr>
                  </w:pPr>
                  <w:r w:rsidRPr="00B67186">
                    <w:rPr>
                      <w:rFonts w:ascii="HGｺﾞｼｯｸM" w:eastAsia="HGｺﾞｼｯｸM" w:hAnsi="HGｺﾞｼｯｸE" w:hint="eastAsia"/>
                      <w:b/>
                      <w:kern w:val="0"/>
                      <w:sz w:val="32"/>
                      <w:szCs w:val="32"/>
                    </w:rPr>
                    <w:t>日</w:t>
                  </w:r>
                  <w:r w:rsidR="007B2F05" w:rsidRPr="00B67186">
                    <w:rPr>
                      <w:rFonts w:ascii="HGｺﾞｼｯｸM" w:eastAsia="HGｺﾞｼｯｸM" w:hAnsi="HGｺﾞｼｯｸE" w:hint="eastAsia"/>
                      <w:b/>
                      <w:kern w:val="0"/>
                      <w:sz w:val="32"/>
                      <w:szCs w:val="32"/>
                    </w:rPr>
                    <w:t xml:space="preserve">　</w:t>
                  </w:r>
                  <w:r w:rsidRPr="00B67186">
                    <w:rPr>
                      <w:rFonts w:ascii="HGｺﾞｼｯｸM" w:eastAsia="HGｺﾞｼｯｸM" w:hAnsi="HGｺﾞｼｯｸE" w:hint="eastAsia"/>
                      <w:b/>
                      <w:kern w:val="0"/>
                      <w:sz w:val="32"/>
                      <w:szCs w:val="32"/>
                    </w:rPr>
                    <w:t>時</w:t>
                  </w:r>
                  <w:r w:rsidR="007E2D28">
                    <w:rPr>
                      <w:rFonts w:ascii="HGｺﾞｼｯｸM" w:eastAsia="HGｺﾞｼｯｸM" w:hAnsi="HGｺﾞｼｯｸE" w:hint="eastAsia"/>
                      <w:b/>
                      <w:sz w:val="32"/>
                      <w:szCs w:val="32"/>
                    </w:rPr>
                    <w:t>：平成２６年</w:t>
                  </w:r>
                  <w:r w:rsidRPr="00B67186">
                    <w:rPr>
                      <w:rFonts w:ascii="HGｺﾞｼｯｸM" w:eastAsia="HGｺﾞｼｯｸM" w:hAnsi="HGｺﾞｼｯｸE" w:hint="eastAsia"/>
                      <w:b/>
                      <w:sz w:val="32"/>
                      <w:szCs w:val="32"/>
                    </w:rPr>
                    <w:t>２月１８日（火）</w:t>
                  </w:r>
                </w:p>
                <w:p w:rsidR="00AD6463" w:rsidRPr="00B67186" w:rsidRDefault="00AD6463" w:rsidP="00DA4B31">
                  <w:pPr>
                    <w:snapToGrid w:val="0"/>
                    <w:spacing w:line="400" w:lineRule="exact"/>
                    <w:ind w:firstLineChars="600" w:firstLine="1928"/>
                    <w:rPr>
                      <w:rFonts w:ascii="HGｺﾞｼｯｸM" w:eastAsia="HGｺﾞｼｯｸM" w:hAnsi="HGｺﾞｼｯｸE"/>
                      <w:b/>
                      <w:sz w:val="32"/>
                      <w:szCs w:val="32"/>
                    </w:rPr>
                  </w:pPr>
                  <w:r w:rsidRPr="00B67186">
                    <w:rPr>
                      <w:rFonts w:ascii="HGｺﾞｼｯｸM" w:eastAsia="HGｺﾞｼｯｸM" w:hAnsi="HGｺﾞｼｯｸE" w:hint="eastAsia"/>
                      <w:b/>
                      <w:sz w:val="32"/>
                      <w:szCs w:val="32"/>
                    </w:rPr>
                    <w:t>１３：３０～１６：３０</w:t>
                  </w:r>
                </w:p>
                <w:p w:rsidR="00AD6463" w:rsidRPr="00B67186" w:rsidRDefault="00AD6463" w:rsidP="00B67186">
                  <w:pPr>
                    <w:snapToGrid w:val="0"/>
                    <w:spacing w:line="400" w:lineRule="exact"/>
                    <w:rPr>
                      <w:rFonts w:ascii="HGｺﾞｼｯｸM" w:eastAsia="HGｺﾞｼｯｸM" w:hAnsi="HGｺﾞｼｯｸE"/>
                      <w:b/>
                      <w:sz w:val="32"/>
                      <w:szCs w:val="32"/>
                    </w:rPr>
                  </w:pPr>
                  <w:r w:rsidRPr="00B67186">
                    <w:rPr>
                      <w:rFonts w:ascii="HGｺﾞｼｯｸM" w:eastAsia="HGｺﾞｼｯｸM" w:hAnsi="HGｺﾞｼｯｸE" w:hint="eastAsia"/>
                      <w:b/>
                      <w:kern w:val="0"/>
                      <w:sz w:val="32"/>
                      <w:szCs w:val="32"/>
                    </w:rPr>
                    <w:t>会</w:t>
                  </w:r>
                  <w:r w:rsidR="007B2F05" w:rsidRPr="00B67186">
                    <w:rPr>
                      <w:rFonts w:ascii="HGｺﾞｼｯｸM" w:eastAsia="HGｺﾞｼｯｸM" w:hAnsi="HGｺﾞｼｯｸE" w:hint="eastAsia"/>
                      <w:b/>
                      <w:kern w:val="0"/>
                      <w:sz w:val="32"/>
                      <w:szCs w:val="32"/>
                    </w:rPr>
                    <w:t xml:space="preserve">　</w:t>
                  </w:r>
                  <w:r w:rsidRPr="00B67186">
                    <w:rPr>
                      <w:rFonts w:ascii="HGｺﾞｼｯｸM" w:eastAsia="HGｺﾞｼｯｸM" w:hAnsi="HGｺﾞｼｯｸE" w:hint="eastAsia"/>
                      <w:b/>
                      <w:kern w:val="0"/>
                      <w:sz w:val="32"/>
                      <w:szCs w:val="32"/>
                    </w:rPr>
                    <w:t>場</w:t>
                  </w:r>
                  <w:r w:rsidRPr="00B67186">
                    <w:rPr>
                      <w:rFonts w:ascii="HGｺﾞｼｯｸM" w:eastAsia="HGｺﾞｼｯｸM" w:hAnsi="HGｺﾞｼｯｸE" w:hint="eastAsia"/>
                      <w:b/>
                      <w:sz w:val="32"/>
                      <w:szCs w:val="32"/>
                    </w:rPr>
                    <w:t>：平塚市中央公民館　大ホール</w:t>
                  </w:r>
                </w:p>
                <w:p w:rsidR="00AD6463" w:rsidRPr="00B67186" w:rsidRDefault="00AD6463" w:rsidP="00B67186">
                  <w:pPr>
                    <w:snapToGrid w:val="0"/>
                    <w:spacing w:line="400" w:lineRule="exact"/>
                    <w:ind w:firstLineChars="700" w:firstLine="2249"/>
                    <w:rPr>
                      <w:rFonts w:ascii="HGｺﾞｼｯｸM" w:eastAsia="HGｺﾞｼｯｸM" w:hAnsi="HGｺﾞｼｯｸE"/>
                      <w:b/>
                      <w:sz w:val="32"/>
                      <w:szCs w:val="32"/>
                    </w:rPr>
                  </w:pPr>
                  <w:r w:rsidRPr="00B67186">
                    <w:rPr>
                      <w:rFonts w:ascii="HGｺﾞｼｯｸM" w:eastAsia="HGｺﾞｼｯｸM" w:hAnsi="HGｺﾞｼｯｸE"/>
                      <w:b/>
                      <w:sz w:val="32"/>
                      <w:szCs w:val="32"/>
                    </w:rPr>
                    <w:t>平塚市追分</w:t>
                  </w:r>
                  <w:r w:rsidRPr="00B67186">
                    <w:rPr>
                      <w:rFonts w:ascii="HGｺﾞｼｯｸM" w:eastAsia="HGｺﾞｼｯｸM" w:hAnsi="HGｺﾞｼｯｸE" w:hint="eastAsia"/>
                      <w:b/>
                      <w:sz w:val="32"/>
                      <w:szCs w:val="32"/>
                    </w:rPr>
                    <w:t>１－２０</w:t>
                  </w:r>
                </w:p>
              </w:txbxContent>
            </v:textbox>
            <w10:wrap anchorx="margin"/>
          </v:shape>
        </w:pict>
      </w:r>
      <w:r w:rsidR="007E2D28"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3516630</wp:posOffset>
            </wp:positionH>
            <wp:positionV relativeFrom="paragraph">
              <wp:posOffset>6844030</wp:posOffset>
            </wp:positionV>
            <wp:extent cx="3225800" cy="2141220"/>
            <wp:effectExtent l="19050" t="0" r="0" b="0"/>
            <wp:wrapNone/>
            <wp:docPr id="41" name="図 41" descr="平塚市中央公民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平塚市中央公民館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-10000"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800" cy="2141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shape id="_x0000_s1064" type="#_x0000_t202" style="position:absolute;left:0;text-align:left;margin-left:273.85pt;margin-top:519.55pt;width:259.8pt;height:204pt;z-index:251662336;visibility:visible;mso-position-horizontal-relative:text;mso-position-vertical-relative:tex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a0Ob8A&#10;AADaAAAADwAAAGRycy9kb3ducmV2LnhtbERPz2uDMBS+D/o/hFfYbY0r7SjOKGMw2XHall7fzJuR&#10;mRcxqdr/fjkUdvz4fmfFYnsx0eg7xwqeNwkI4sbpjlsFp+PH0wGED8gae8ek4EYeinz1kGGq3cwV&#10;TXVoRQxhn6ICE8KQSukbQxb9xg3Ekftxo8UQ4dhKPeIcw20vt0nyIi12HBsMDvRuqPmtr1bB3l++&#10;dtPtuzPt4VzKcrHV7lgq9bhe3l5BBFrCv/ju/tQK4tZ4Jd4Amf8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tBrQ5vwAAANoAAAAPAAAAAAAAAAAAAAAAAJgCAABkcnMvZG93bnJl&#10;di54bWxQSwUGAAAAAAQABAD1AAAAhAMAAAAA&#10;" strokeweight="1.5pt">
            <v:textbox style="mso-next-textbox:#_x0000_s1064" inset=",1mm,,.5mm">
              <w:txbxContent>
                <w:p w:rsidR="00AD6463" w:rsidRDefault="00AD6463" w:rsidP="0082316C">
                  <w:pPr>
                    <w:snapToGrid w:val="0"/>
                    <w:spacing w:line="276" w:lineRule="auto"/>
                    <w:rPr>
                      <w:rFonts w:ascii="AR丸ゴシック体M" w:eastAsia="AR丸ゴシック体M"/>
                      <w:b/>
                      <w:sz w:val="28"/>
                      <w:szCs w:val="28"/>
                    </w:rPr>
                  </w:pPr>
                  <w:r>
                    <w:rPr>
                      <w:rFonts w:ascii="AR丸ゴシック体M" w:eastAsia="AR丸ゴシック体M" w:hint="eastAsia"/>
                      <w:b/>
                      <w:sz w:val="28"/>
                      <w:szCs w:val="28"/>
                    </w:rPr>
                    <w:t>会場案内図</w:t>
                  </w:r>
                </w:p>
                <w:p w:rsidR="00AD6463" w:rsidRPr="0082316C" w:rsidRDefault="00AD6463" w:rsidP="00AD6463">
                  <w:pPr>
                    <w:snapToGrid w:val="0"/>
                    <w:rPr>
                      <w:rFonts w:ascii="AR丸ゴシック体M" w:eastAsia="AR丸ゴシック体M"/>
                      <w:b/>
                      <w:sz w:val="18"/>
                      <w:szCs w:val="18"/>
                    </w:rPr>
                  </w:pPr>
                </w:p>
                <w:p w:rsidR="00AD6463" w:rsidRPr="0082316C" w:rsidRDefault="00AD6463" w:rsidP="00AD6463">
                  <w:pPr>
                    <w:snapToGrid w:val="0"/>
                    <w:rPr>
                      <w:rFonts w:ascii="AR丸ゴシック体M" w:eastAsia="AR丸ゴシック体M"/>
                      <w:b/>
                      <w:sz w:val="18"/>
                      <w:szCs w:val="18"/>
                    </w:rPr>
                  </w:pPr>
                </w:p>
                <w:p w:rsidR="00AD6463" w:rsidRPr="0082316C" w:rsidRDefault="00AD6463" w:rsidP="00AD6463">
                  <w:pPr>
                    <w:snapToGrid w:val="0"/>
                    <w:rPr>
                      <w:rFonts w:ascii="AR丸ゴシック体M" w:eastAsia="AR丸ゴシック体M"/>
                      <w:b/>
                      <w:sz w:val="18"/>
                      <w:szCs w:val="18"/>
                    </w:rPr>
                  </w:pPr>
                </w:p>
                <w:p w:rsidR="00AD6463" w:rsidRPr="0082316C" w:rsidRDefault="00AD6463" w:rsidP="00AD6463">
                  <w:pPr>
                    <w:snapToGrid w:val="0"/>
                    <w:rPr>
                      <w:rFonts w:ascii="AR丸ゴシック体M" w:eastAsia="AR丸ゴシック体M"/>
                      <w:b/>
                      <w:sz w:val="18"/>
                      <w:szCs w:val="18"/>
                    </w:rPr>
                  </w:pPr>
                </w:p>
                <w:p w:rsidR="00AD6463" w:rsidRPr="0082316C" w:rsidRDefault="00AD6463" w:rsidP="00AD6463">
                  <w:pPr>
                    <w:snapToGrid w:val="0"/>
                    <w:rPr>
                      <w:rFonts w:ascii="AR丸ゴシック体M" w:eastAsia="AR丸ゴシック体M"/>
                      <w:b/>
                      <w:sz w:val="18"/>
                      <w:szCs w:val="18"/>
                    </w:rPr>
                  </w:pPr>
                </w:p>
                <w:p w:rsidR="00AD6463" w:rsidRPr="0082316C" w:rsidRDefault="00AD6463" w:rsidP="00AD6463">
                  <w:pPr>
                    <w:snapToGrid w:val="0"/>
                    <w:rPr>
                      <w:rFonts w:ascii="AR丸ゴシック体M" w:eastAsia="AR丸ゴシック体M"/>
                      <w:b/>
                      <w:sz w:val="18"/>
                      <w:szCs w:val="18"/>
                    </w:rPr>
                  </w:pPr>
                </w:p>
                <w:p w:rsidR="00AD6463" w:rsidRPr="0082316C" w:rsidRDefault="00AD6463" w:rsidP="00AD6463">
                  <w:pPr>
                    <w:snapToGrid w:val="0"/>
                    <w:rPr>
                      <w:rFonts w:ascii="AR丸ゴシック体M" w:eastAsia="AR丸ゴシック体M"/>
                      <w:b/>
                      <w:sz w:val="18"/>
                      <w:szCs w:val="18"/>
                    </w:rPr>
                  </w:pPr>
                </w:p>
                <w:p w:rsidR="00AD6463" w:rsidRPr="0082316C" w:rsidRDefault="00AD6463" w:rsidP="00AD6463">
                  <w:pPr>
                    <w:snapToGrid w:val="0"/>
                    <w:rPr>
                      <w:rFonts w:ascii="AR丸ゴシック体M" w:eastAsia="AR丸ゴシック体M"/>
                      <w:b/>
                      <w:sz w:val="18"/>
                      <w:szCs w:val="18"/>
                    </w:rPr>
                  </w:pPr>
                </w:p>
                <w:p w:rsidR="00AD6463" w:rsidRPr="0082316C" w:rsidRDefault="00AD6463" w:rsidP="00AD6463">
                  <w:pPr>
                    <w:snapToGrid w:val="0"/>
                    <w:rPr>
                      <w:rFonts w:ascii="AR丸ゴシック体M" w:eastAsia="AR丸ゴシック体M"/>
                      <w:b/>
                      <w:sz w:val="18"/>
                      <w:szCs w:val="18"/>
                    </w:rPr>
                  </w:pPr>
                </w:p>
                <w:p w:rsidR="00AD6463" w:rsidRPr="0082316C" w:rsidRDefault="00AD6463" w:rsidP="00AD6463">
                  <w:pPr>
                    <w:snapToGrid w:val="0"/>
                    <w:rPr>
                      <w:rFonts w:ascii="AR丸ゴシック体M" w:eastAsia="AR丸ゴシック体M"/>
                      <w:b/>
                      <w:sz w:val="18"/>
                      <w:szCs w:val="18"/>
                    </w:rPr>
                  </w:pPr>
                </w:p>
                <w:p w:rsidR="00AD6463" w:rsidRPr="0082316C" w:rsidRDefault="00AD6463" w:rsidP="00AD6463">
                  <w:pPr>
                    <w:snapToGrid w:val="0"/>
                    <w:rPr>
                      <w:rFonts w:ascii="AR丸ゴシック体M" w:eastAsia="AR丸ゴシック体M"/>
                      <w:b/>
                      <w:sz w:val="18"/>
                      <w:szCs w:val="18"/>
                    </w:rPr>
                  </w:pPr>
                </w:p>
                <w:p w:rsidR="00AD6463" w:rsidRPr="0082316C" w:rsidRDefault="00AD6463" w:rsidP="00AD6463">
                  <w:pPr>
                    <w:snapToGrid w:val="0"/>
                    <w:rPr>
                      <w:rFonts w:ascii="AR丸ゴシック体M" w:eastAsia="AR丸ゴシック体M"/>
                      <w:b/>
                      <w:sz w:val="18"/>
                      <w:szCs w:val="18"/>
                    </w:rPr>
                  </w:pPr>
                </w:p>
                <w:p w:rsidR="00AD6463" w:rsidRPr="0082316C" w:rsidRDefault="00AD6463" w:rsidP="00AD6463">
                  <w:pPr>
                    <w:snapToGrid w:val="0"/>
                    <w:rPr>
                      <w:rFonts w:ascii="AR丸ゴシック体M" w:eastAsia="AR丸ゴシック体M"/>
                      <w:b/>
                      <w:sz w:val="18"/>
                      <w:szCs w:val="18"/>
                    </w:rPr>
                  </w:pPr>
                </w:p>
                <w:p w:rsidR="0082316C" w:rsidRPr="0082316C" w:rsidRDefault="0082316C" w:rsidP="00AD6463">
                  <w:pPr>
                    <w:snapToGrid w:val="0"/>
                    <w:rPr>
                      <w:rFonts w:ascii="AR丸ゴシック体M" w:eastAsia="AR丸ゴシック体M"/>
                      <w:b/>
                      <w:sz w:val="18"/>
                      <w:szCs w:val="18"/>
                    </w:rPr>
                  </w:pPr>
                </w:p>
                <w:p w:rsidR="00AD6463" w:rsidRPr="0082316C" w:rsidRDefault="00AD6463" w:rsidP="00AD6463">
                  <w:pPr>
                    <w:snapToGrid w:val="0"/>
                    <w:rPr>
                      <w:rFonts w:ascii="AR丸ゴシック体M" w:eastAsia="AR丸ゴシック体M"/>
                      <w:b/>
                      <w:sz w:val="22"/>
                    </w:rPr>
                  </w:pPr>
                  <w:r w:rsidRPr="0082316C">
                    <w:rPr>
                      <w:rFonts w:ascii="ＭＳ 明朝" w:hAnsi="ＭＳ 明朝" w:cs="ＭＳ 明朝"/>
                      <w:b/>
                      <w:sz w:val="22"/>
                    </w:rPr>
                    <w:t>※平塚駅より徒歩１</w:t>
                  </w:r>
                  <w:r w:rsidRPr="0082316C">
                    <w:rPr>
                      <w:rFonts w:ascii="ＭＳ 明朝" w:hAnsi="ＭＳ 明朝" w:cs="ＭＳ 明朝" w:hint="eastAsia"/>
                      <w:b/>
                      <w:sz w:val="22"/>
                    </w:rPr>
                    <w:t>０</w:t>
                  </w:r>
                  <w:r w:rsidRPr="0082316C">
                    <w:rPr>
                      <w:rFonts w:ascii="ＭＳ 明朝" w:hAnsi="ＭＳ 明朝" w:cs="ＭＳ 明朝"/>
                      <w:b/>
                      <w:sz w:val="22"/>
                    </w:rPr>
                    <w:t>分</w:t>
                  </w:r>
                </w:p>
              </w:txbxContent>
            </v:textbox>
          </v:shape>
        </w:pict>
      </w:r>
      <w:r>
        <w:rPr>
          <w:noProof/>
        </w:rPr>
        <w:pict>
          <v:shape id="テキスト ボックス 6" o:spid="_x0000_s1062" type="#_x0000_t202" style="position:absolute;left:0;text-align:left;margin-left:38.3pt;margin-top:520.3pt;width:227pt;height:202.5pt;z-index:251654144;visibility:visible;mso-position-horizontal-relative:margin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" filled="f" fillcolor="#5b9bd5" stroked="f" strokeweight="1.5pt">
            <v:fill color2="#5b9bd5" rotate="t" focus="100%" type="gradientRadial">
              <o:fill v:ext="view" type="gradientCenter"/>
            </v:fill>
            <v:textbox style="mso-next-textbox:#テキスト ボックス 6" inset="2mm,,2mm">
              <w:txbxContent>
                <w:p w:rsidR="00AD6463" w:rsidRPr="00456A74" w:rsidRDefault="00AD6463" w:rsidP="00AD6463">
                  <w:pPr>
                    <w:snapToGrid w:val="0"/>
                    <w:spacing w:line="360" w:lineRule="auto"/>
                    <w:rPr>
                      <w:rFonts w:ascii="HGｺﾞｼｯｸM" w:eastAsia="HGｺﾞｼｯｸM"/>
                      <w:b/>
                      <w:sz w:val="24"/>
                      <w:szCs w:val="24"/>
                    </w:rPr>
                  </w:pPr>
                  <w:r w:rsidRPr="00456A74">
                    <w:rPr>
                      <w:rFonts w:ascii="HGｺﾞｼｯｸM" w:eastAsia="HGｺﾞｼｯｸM" w:hint="eastAsia"/>
                      <w:b/>
                      <w:sz w:val="24"/>
                      <w:szCs w:val="24"/>
                    </w:rPr>
                    <w:t>対 象 者：神奈川県内在住の方</w:t>
                  </w:r>
                </w:p>
                <w:p w:rsidR="00AD6463" w:rsidRPr="00456A74" w:rsidRDefault="00AD6463" w:rsidP="00AD6463">
                  <w:pPr>
                    <w:snapToGrid w:val="0"/>
                    <w:spacing w:line="360" w:lineRule="auto"/>
                    <w:rPr>
                      <w:rFonts w:ascii="HGｺﾞｼｯｸM" w:eastAsia="HGｺﾞｼｯｸM"/>
                      <w:b/>
                      <w:sz w:val="24"/>
                      <w:szCs w:val="24"/>
                    </w:rPr>
                  </w:pPr>
                  <w:r w:rsidRPr="00456A74">
                    <w:rPr>
                      <w:rFonts w:ascii="HGｺﾞｼｯｸM" w:eastAsia="HGｺﾞｼｯｸM" w:hint="eastAsia"/>
                      <w:b/>
                      <w:sz w:val="24"/>
                      <w:szCs w:val="24"/>
                    </w:rPr>
                    <w:t>定　　員：４００名</w:t>
                  </w:r>
                </w:p>
                <w:p w:rsidR="00AD6463" w:rsidRPr="00456A74" w:rsidRDefault="00AD6463" w:rsidP="00AD6463">
                  <w:pPr>
                    <w:snapToGrid w:val="0"/>
                    <w:spacing w:line="360" w:lineRule="auto"/>
                    <w:rPr>
                      <w:rFonts w:ascii="HGｺﾞｼｯｸM" w:eastAsia="HGｺﾞｼｯｸM"/>
                      <w:b/>
                      <w:sz w:val="24"/>
                      <w:szCs w:val="24"/>
                    </w:rPr>
                  </w:pPr>
                  <w:r w:rsidRPr="00456A74">
                    <w:rPr>
                      <w:rFonts w:ascii="HGｺﾞｼｯｸM" w:eastAsia="HGｺﾞｼｯｸM" w:hint="eastAsia"/>
                      <w:b/>
                      <w:sz w:val="24"/>
                      <w:szCs w:val="24"/>
                    </w:rPr>
                    <w:t>参 加 費：無料</w:t>
                  </w:r>
                </w:p>
                <w:p w:rsidR="00C034B7" w:rsidRDefault="00A5579A" w:rsidP="002203EC">
                  <w:pPr>
                    <w:snapToGrid w:val="0"/>
                    <w:ind w:left="1205" w:hangingChars="500" w:hanging="1205"/>
                    <w:rPr>
                      <w:rFonts w:ascii="HGｺﾞｼｯｸM" w:eastAsia="HGｺﾞｼｯｸM" w:hint="eastAsia"/>
                      <w:b/>
                      <w:sz w:val="24"/>
                      <w:szCs w:val="24"/>
                    </w:rPr>
                  </w:pPr>
                  <w:r>
                    <w:rPr>
                      <w:rFonts w:ascii="HGｺﾞｼｯｸM" w:eastAsia="HGｺﾞｼｯｸM" w:hint="eastAsia"/>
                      <w:b/>
                      <w:sz w:val="24"/>
                      <w:szCs w:val="24"/>
                    </w:rPr>
                    <w:t>参加申込：</w:t>
                  </w:r>
                  <w:r w:rsidR="00C034B7">
                    <w:rPr>
                      <w:rFonts w:ascii="HGｺﾞｼｯｸM" w:eastAsia="HGｺﾞｼｯｸM" w:hint="eastAsia"/>
                      <w:b/>
                      <w:sz w:val="24"/>
                      <w:szCs w:val="24"/>
                    </w:rPr>
                    <w:t>お問い合わせ先までご連絡</w:t>
                  </w:r>
                </w:p>
                <w:p w:rsidR="00AD6463" w:rsidRPr="00456A74" w:rsidRDefault="00C034B7" w:rsidP="00C034B7">
                  <w:pPr>
                    <w:snapToGrid w:val="0"/>
                    <w:ind w:leftChars="500" w:left="1050" w:firstLineChars="100" w:firstLine="241"/>
                    <w:rPr>
                      <w:rFonts w:ascii="HGｺﾞｼｯｸM" w:eastAsia="HGｺﾞｼｯｸM"/>
                      <w:b/>
                      <w:sz w:val="24"/>
                      <w:szCs w:val="24"/>
                    </w:rPr>
                  </w:pPr>
                  <w:r>
                    <w:rPr>
                      <w:rFonts w:ascii="HGｺﾞｼｯｸM" w:eastAsia="HGｺﾞｼｯｸM" w:hint="eastAsia"/>
                      <w:b/>
                      <w:sz w:val="24"/>
                      <w:szCs w:val="24"/>
                    </w:rPr>
                    <w:t>ください。</w:t>
                  </w:r>
                  <w:r w:rsidRPr="00456A74">
                    <w:rPr>
                      <w:rFonts w:ascii="HGｺﾞｼｯｸM" w:eastAsia="HGｺﾞｼｯｸM"/>
                      <w:b/>
                      <w:sz w:val="24"/>
                      <w:szCs w:val="24"/>
                    </w:rPr>
                    <w:t xml:space="preserve"> </w:t>
                  </w:r>
                </w:p>
                <w:p w:rsidR="00AD6463" w:rsidRDefault="00AD6463" w:rsidP="00AD6463">
                  <w:pPr>
                    <w:snapToGrid w:val="0"/>
                    <w:ind w:firstLineChars="600" w:firstLine="1446"/>
                    <w:rPr>
                      <w:rFonts w:ascii="HGｺﾞｼｯｸM" w:eastAsia="HGｺﾞｼｯｸM" w:hAnsi="ＭＳ 明朝" w:cs="ＭＳ 明朝" w:hint="eastAsia"/>
                      <w:b/>
                      <w:sz w:val="24"/>
                      <w:szCs w:val="24"/>
                    </w:rPr>
                  </w:pPr>
                </w:p>
                <w:p w:rsidR="00C034B7" w:rsidRDefault="00C034B7" w:rsidP="00AD6463">
                  <w:pPr>
                    <w:snapToGrid w:val="0"/>
                    <w:ind w:firstLineChars="600" w:firstLine="1446"/>
                    <w:rPr>
                      <w:rFonts w:ascii="HGｺﾞｼｯｸM" w:eastAsia="HGｺﾞｼｯｸM" w:hAnsi="ＭＳ 明朝" w:cs="ＭＳ 明朝" w:hint="eastAsia"/>
                      <w:b/>
                      <w:sz w:val="24"/>
                      <w:szCs w:val="24"/>
                    </w:rPr>
                  </w:pPr>
                </w:p>
                <w:p w:rsidR="00C034B7" w:rsidRDefault="00C034B7" w:rsidP="00AD6463">
                  <w:pPr>
                    <w:snapToGrid w:val="0"/>
                    <w:ind w:firstLineChars="600" w:firstLine="1446"/>
                    <w:rPr>
                      <w:rFonts w:ascii="HGｺﾞｼｯｸM" w:eastAsia="HGｺﾞｼｯｸM" w:hAnsi="ＭＳ 明朝" w:cs="ＭＳ 明朝" w:hint="eastAsia"/>
                      <w:b/>
                      <w:sz w:val="24"/>
                      <w:szCs w:val="24"/>
                    </w:rPr>
                  </w:pPr>
                </w:p>
                <w:p w:rsidR="00C034B7" w:rsidRDefault="00C034B7" w:rsidP="00AD6463">
                  <w:pPr>
                    <w:snapToGrid w:val="0"/>
                    <w:ind w:firstLineChars="600" w:firstLine="1446"/>
                    <w:rPr>
                      <w:rFonts w:ascii="HGｺﾞｼｯｸM" w:eastAsia="HGｺﾞｼｯｸM" w:hAnsi="ＭＳ 明朝" w:cs="ＭＳ 明朝"/>
                      <w:b/>
                      <w:sz w:val="24"/>
                      <w:szCs w:val="24"/>
                    </w:rPr>
                  </w:pPr>
                </w:p>
                <w:p w:rsidR="002203EC" w:rsidRPr="002203EC" w:rsidRDefault="002203EC" w:rsidP="00340AA4">
                  <w:pPr>
                    <w:snapToGrid w:val="0"/>
                    <w:ind w:leftChars="50" w:left="346" w:hangingChars="100" w:hanging="241"/>
                    <w:rPr>
                      <w:rFonts w:ascii="HGｺﾞｼｯｸM" w:eastAsia="HGｺﾞｼｯｸM" w:hAnsi="ＭＳ 明朝" w:cs="ＭＳ 明朝"/>
                      <w:b/>
                      <w:sz w:val="24"/>
                      <w:szCs w:val="24"/>
                    </w:rPr>
                  </w:pPr>
                  <w:r>
                    <w:rPr>
                      <w:rFonts w:ascii="HGｺﾞｼｯｸM" w:eastAsia="HGｺﾞｼｯｸM" w:hAnsi="ＭＳ 明朝" w:cs="ＭＳ 明朝"/>
                      <w:b/>
                      <w:sz w:val="24"/>
                      <w:szCs w:val="24"/>
                    </w:rPr>
                    <w:t>※</w:t>
                  </w:r>
                  <w:r>
                    <w:rPr>
                      <w:rFonts w:ascii="HGｺﾞｼｯｸM" w:eastAsia="HGｺﾞｼｯｸM" w:hAnsi="ＭＳ 明朝" w:cs="ＭＳ 明朝"/>
                      <w:b/>
                      <w:sz w:val="24"/>
                      <w:szCs w:val="24"/>
                    </w:rPr>
                    <w:t>会場へは、公共交通機関の利用にご協力ください。</w:t>
                  </w:r>
                </w:p>
              </w:txbxContent>
            </v:textbox>
            <w10:wrap anchorx="margin"/>
          </v:shape>
        </w:pict>
      </w:r>
      <w:r w:rsidR="007E2D28">
        <w:rPr>
          <w:noProof/>
        </w:rPr>
        <w:drawing>
          <wp:anchor distT="0" distB="0" distL="114300" distR="114300" simplePos="0" relativeHeight="251651072" behindDoc="0" locked="0" layoutInCell="1" allowOverlap="1">
            <wp:simplePos x="0" y="0"/>
            <wp:positionH relativeFrom="margin">
              <wp:posOffset>0</wp:posOffset>
            </wp:positionH>
            <wp:positionV relativeFrom="paragraph">
              <wp:posOffset>-2540</wp:posOffset>
            </wp:positionV>
            <wp:extent cx="6972300" cy="9277350"/>
            <wp:effectExtent l="19050" t="0" r="0" b="0"/>
            <wp:wrapNone/>
            <wp:docPr id="11" name="図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2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EFFFF"/>
                        </a:clrFrom>
                        <a:clrTo>
                          <a:srgbClr val="FE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927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72" type="#_x0000_t32" style="position:absolute;left:0;text-align:left;margin-left:39.7pt;margin-top:168.7pt;width:345.85pt;height:0;flip:x;z-index:251656192;mso-position-horizontal-relative:text;mso-position-vertical-relative:text" o:connectortype="straight" strokecolor="#272727" strokeweight="1.5pt"/>
        </w:pict>
      </w:r>
      <w:r>
        <w:rPr>
          <w:noProof/>
        </w:rPr>
        <w:pict>
          <v:shape id="_x0000_s1074" type="#_x0000_t32" style="position:absolute;left:0;text-align:left;margin-left:39.7pt;margin-top:513.4pt;width:496.05pt;height:0;flip:x;z-index:251658240;mso-position-horizontal-relative:text;mso-position-vertical-relative:text" o:connectortype="straight" strokecolor="#272727" strokeweight="1.5pt"/>
        </w:pict>
      </w:r>
      <w:r>
        <w:rPr>
          <w:noProof/>
        </w:rPr>
        <w:pict>
          <v:shapetype id="_x0000_t21" coordsize="21600,21600" o:spt="21" adj="3600" path="m@0,qy0@0l0@2qx@0,21600l@1,21600qy21600@2l21600@0qx@1,xe">
            <v:stroke joinstyle="miter"/>
            <v:formulas>
              <v:f eqn="val #0"/>
              <v:f eqn="sum width 0 #0"/>
              <v:f eqn="sum height 0 #0"/>
              <v:f eqn="prod @0 7071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  <v:handles>
              <v:h position="#0,topLeft" switch="" xrange="0,10800"/>
            </v:handles>
          </v:shapetype>
          <v:shape id="テキスト ボックス 187" o:spid="_x0000_s1040" type="#_x0000_t21" style="position:absolute;left:0;text-align:left;margin-left:4.95pt;margin-top:730.3pt;width:539.55pt;height:63.75pt;z-index:251652096;visibility:visible;mso-position-horizontal-relative:margin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" adj="3310" fillcolor="#9dc3e6" strokeweight="2pt">
            <v:stroke dashstyle="longDash"/>
            <v:textbox style="mso-next-textbox:#テキスト ボックス 187" inset="1mm,0,1mm,0">
              <w:txbxContent>
                <w:p w:rsidR="00A71D85" w:rsidRPr="0033152C" w:rsidRDefault="00A71D85" w:rsidP="0082316C">
                  <w:pPr>
                    <w:snapToGrid w:val="0"/>
                    <w:spacing w:line="320" w:lineRule="exact"/>
                    <w:jc w:val="distribute"/>
                    <w:rPr>
                      <w:rFonts w:ascii="HGｺﾞｼｯｸM" w:eastAsia="HGｺﾞｼｯｸM" w:hAnsi="HGｺﾞｼｯｸE"/>
                      <w:b/>
                      <w:sz w:val="28"/>
                      <w:szCs w:val="28"/>
                    </w:rPr>
                  </w:pPr>
                  <w:r w:rsidRPr="0033152C">
                    <w:rPr>
                      <w:rFonts w:ascii="HGｺﾞｼｯｸM" w:eastAsia="HGｺﾞｼｯｸM" w:hAnsi="HGｺﾞｼｯｸE" w:hint="eastAsia"/>
                      <w:b/>
                      <w:sz w:val="28"/>
                      <w:szCs w:val="28"/>
                    </w:rPr>
                    <w:t>お問い合わせ</w:t>
                  </w:r>
                  <w:r w:rsidR="00BB4728" w:rsidRPr="0033152C">
                    <w:rPr>
                      <w:rFonts w:ascii="HGｺﾞｼｯｸM" w:eastAsia="HGｺﾞｼｯｸM" w:hAnsi="HGｺﾞｼｯｸE" w:hint="eastAsia"/>
                      <w:b/>
                      <w:sz w:val="28"/>
                      <w:szCs w:val="28"/>
                    </w:rPr>
                    <w:t>：</w:t>
                  </w:r>
                  <w:r w:rsidRPr="0033152C">
                    <w:rPr>
                      <w:rFonts w:ascii="HGｺﾞｼｯｸM" w:eastAsia="HGｺﾞｼｯｸM" w:hAnsi="HGｺﾞｼｯｸE" w:hint="eastAsia"/>
                      <w:b/>
                      <w:kern w:val="0"/>
                      <w:sz w:val="28"/>
                      <w:szCs w:val="28"/>
                    </w:rPr>
                    <w:t>神奈川県障害者社会参加推進センター事務局</w:t>
                  </w:r>
                </w:p>
                <w:p w:rsidR="00A71D85" w:rsidRPr="0033152C" w:rsidRDefault="00A71D85" w:rsidP="0082316C">
                  <w:pPr>
                    <w:snapToGrid w:val="0"/>
                    <w:spacing w:line="320" w:lineRule="exact"/>
                    <w:jc w:val="distribute"/>
                    <w:rPr>
                      <w:rFonts w:ascii="HGｺﾞｼｯｸM" w:eastAsia="HGｺﾞｼｯｸM" w:hAnsi="HGｺﾞｼｯｸE"/>
                      <w:b/>
                      <w:sz w:val="28"/>
                      <w:szCs w:val="28"/>
                    </w:rPr>
                  </w:pPr>
                  <w:r w:rsidRPr="0033152C">
                    <w:rPr>
                      <w:rFonts w:ascii="HGｺﾞｼｯｸM" w:eastAsia="HGｺﾞｼｯｸM" w:hAnsi="HGｺﾞｼｯｸE" w:hint="eastAsia"/>
                      <w:b/>
                      <w:kern w:val="0"/>
                      <w:sz w:val="28"/>
                      <w:szCs w:val="28"/>
                    </w:rPr>
                    <w:t>〒２２１－０８４４　横浜市神奈川区沢渡４－２　県社会福祉会館内</w:t>
                  </w:r>
                </w:p>
                <w:p w:rsidR="00A71D85" w:rsidRPr="0033152C" w:rsidRDefault="00A71D85" w:rsidP="0082316C">
                  <w:pPr>
                    <w:snapToGrid w:val="0"/>
                    <w:spacing w:line="320" w:lineRule="exact"/>
                    <w:jc w:val="distribute"/>
                    <w:rPr>
                      <w:rFonts w:ascii="HGｺﾞｼｯｸM" w:eastAsia="HGｺﾞｼｯｸM" w:hAnsi="HGｺﾞｼｯｸE"/>
                      <w:b/>
                      <w:sz w:val="28"/>
                      <w:szCs w:val="28"/>
                    </w:rPr>
                  </w:pPr>
                  <w:r w:rsidRPr="0033152C">
                    <w:rPr>
                      <w:rFonts w:ascii="HGｺﾞｼｯｸM" w:eastAsia="HGｺﾞｼｯｸM" w:hAnsi="HGｺﾞｼｯｸE" w:hint="eastAsia"/>
                      <w:b/>
                      <w:kern w:val="0"/>
                      <w:sz w:val="28"/>
                      <w:szCs w:val="28"/>
                    </w:rPr>
                    <w:t>ＴＥＬ：０４５－３１１－８７４４　ＦＡＸ：０４５－３１６－６８６０</w:t>
                  </w:r>
                </w:p>
              </w:txbxContent>
            </v:textbox>
            <w10:wrap anchorx="margin"/>
          </v:shape>
        </w:pict>
      </w:r>
      <w:r>
        <w:rPr>
          <w:noProof/>
        </w:rPr>
        <w:pict>
          <v:group id="_x0000_s1073" style="position:absolute;left:0;text-align:left;margin-left:42.45pt;margin-top:381.65pt;width:475.3pt;height:127.55pt;z-index:251657216;mso-position-horizontal-relative:text;mso-position-vertical-relative:text" coordorigin="1303,8087" coordsize="9506,2551">
            <v:shape id="テキスト ボックス 5" o:spid="_x0000_s1029" type="#_x0000_t202" style="position:absolute;left:1872;top:8087;width:8937;height:255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enBMMA&#10;AADaAAAADwAAAGRycy9kb3ducmV2LnhtbESP3WrCQBSE7wu+w3KE3tWNLbQSXUViBSv0wp8HOGaP&#10;STB7Nu6uMb69KwheDjPzDTOZdaYWLTlfWVYwHCQgiHOrKy4U7HfLjxEIH5A11pZJwY08zKa9twmm&#10;2l55Q+02FCJC2KeooAyhSaX0eUkG/cA2xNE7WmcwROkKqR1eI9zU8jNJvqXBiuNCiQ1lJeWn7cUo&#10;OLdF477+F3+7w+FXJtk6G9abTKn3fjcfgwjUhVf42V5pBT/wuBJvgJz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denBMMAAADaAAAADwAAAAAAAAAAAAAAAACYAgAAZHJzL2Rv&#10;d25yZXYueG1sUEsFBgAAAAAEAAQA9QAAAIgDAAAAAA==&#10;" filled="f" stroked="f" strokeweight=".5pt">
              <v:fill color2="#5b9bd5" rotate="t" focusposition="1,1" focussize="" focus="100%" type="gradientRadial">
                <o:fill v:ext="view" type="gradientCenter"/>
              </v:fill>
              <v:textbox style="mso-next-textbox:#テキスト ボックス 5" inset="1mm,1mm,1mm,1mm">
                <w:txbxContent>
                  <w:p w:rsidR="006C7243" w:rsidRPr="007A5734" w:rsidRDefault="009A14B7" w:rsidP="0082316C">
                    <w:pPr>
                      <w:snapToGrid w:val="0"/>
                      <w:rPr>
                        <w:rFonts w:ascii="HGｺﾞｼｯｸM" w:eastAsia="HGｺﾞｼｯｸM" w:hAnsi="HGｺﾞｼｯｸE"/>
                        <w:b/>
                        <w:sz w:val="28"/>
                        <w:szCs w:val="28"/>
                      </w:rPr>
                    </w:pPr>
                    <w:r w:rsidRPr="007A5734">
                      <w:rPr>
                        <w:rFonts w:ascii="HGｺﾞｼｯｸM" w:eastAsia="HGｺﾞｼｯｸM" w:hAnsi="HGｺﾞｼｯｸE" w:hint="eastAsia"/>
                        <w:b/>
                        <w:kern w:val="0"/>
                        <w:sz w:val="28"/>
                        <w:szCs w:val="28"/>
                      </w:rPr>
                      <w:t>概要解説／</w:t>
                    </w:r>
                    <w:r w:rsidR="00BB4728" w:rsidRPr="007A5734">
                      <w:rPr>
                        <w:rFonts w:ascii="HGｺﾞｼｯｸM" w:eastAsia="HGｺﾞｼｯｸM" w:hAnsi="HGｺﾞｼｯｸE" w:hint="eastAsia"/>
                        <w:b/>
                        <w:kern w:val="0"/>
                        <w:sz w:val="28"/>
                        <w:szCs w:val="28"/>
                      </w:rPr>
                      <w:t>コーディネーター</w:t>
                    </w:r>
                  </w:p>
                  <w:p w:rsidR="009A14B7" w:rsidRPr="007A5734" w:rsidRDefault="00DA4B31" w:rsidP="00AD6463">
                    <w:pPr>
                      <w:snapToGrid w:val="0"/>
                      <w:spacing w:line="276" w:lineRule="auto"/>
                      <w:rPr>
                        <w:rFonts w:ascii="HGｺﾞｼｯｸM" w:eastAsia="HGｺﾞｼｯｸM" w:hAnsi="HGｺﾞｼｯｸE"/>
                        <w:b/>
                        <w:sz w:val="28"/>
                        <w:szCs w:val="28"/>
                      </w:rPr>
                    </w:pPr>
                    <w:r>
                      <w:rPr>
                        <w:rFonts w:ascii="HGｺﾞｼｯｸM" w:eastAsia="HGｺﾞｼｯｸM" w:hAnsi="HGｺﾞｼｯｸE" w:hint="eastAsia"/>
                        <w:b/>
                        <w:sz w:val="28"/>
                        <w:szCs w:val="28"/>
                      </w:rPr>
                      <w:t xml:space="preserve">森　　</w:t>
                    </w:r>
                    <w:r w:rsidR="009A14B7" w:rsidRPr="007A5734">
                      <w:rPr>
                        <w:rFonts w:ascii="HGｺﾞｼｯｸM" w:eastAsia="HGｺﾞｼｯｸM" w:hAnsi="HGｺﾞｼｯｸE" w:hint="eastAsia"/>
                        <w:b/>
                        <w:sz w:val="28"/>
                        <w:szCs w:val="28"/>
                      </w:rPr>
                      <w:t>祐　司</w:t>
                    </w:r>
                    <w:r w:rsidR="00BB4728" w:rsidRPr="007A5734">
                      <w:rPr>
                        <w:rFonts w:ascii="HGｺﾞｼｯｸM" w:eastAsia="HGｺﾞｼｯｸM" w:hAnsi="HGｺﾞｼｯｸE" w:hint="eastAsia"/>
                        <w:b/>
                        <w:sz w:val="28"/>
                        <w:szCs w:val="28"/>
                      </w:rPr>
                      <w:t>【</w:t>
                    </w:r>
                    <w:r w:rsidR="00BB4728" w:rsidRPr="00C16239">
                      <w:rPr>
                        <w:rFonts w:ascii="HGｺﾞｼｯｸM" w:eastAsia="HGｺﾞｼｯｸM" w:hAnsi="HGｺﾞｼｯｸE" w:hint="eastAsia"/>
                        <w:b/>
                        <w:w w:val="91"/>
                        <w:kern w:val="0"/>
                        <w:sz w:val="28"/>
                        <w:szCs w:val="28"/>
                        <w:fitText w:val="6463" w:id="472620032"/>
                      </w:rPr>
                      <w:t>ＪＤＦ政策委員長</w:t>
                    </w:r>
                    <w:r w:rsidR="00E021B7" w:rsidRPr="00C16239">
                      <w:rPr>
                        <w:rFonts w:ascii="HGｺﾞｼｯｸM" w:eastAsia="HGｺﾞｼｯｸM" w:hAnsi="HGｺﾞｼｯｸE" w:hint="eastAsia"/>
                        <w:b/>
                        <w:w w:val="91"/>
                        <w:kern w:val="0"/>
                        <w:sz w:val="28"/>
                        <w:szCs w:val="28"/>
                        <w:fitText w:val="6463" w:id="472620032"/>
                      </w:rPr>
                      <w:t>・</w:t>
                    </w:r>
                    <w:r w:rsidR="00ED56B8" w:rsidRPr="00C16239">
                      <w:rPr>
                        <w:rFonts w:ascii="HGｺﾞｼｯｸM" w:eastAsia="HGｺﾞｼｯｸM" w:hAnsi="HGｺﾞｼｯｸE"/>
                        <w:b/>
                        <w:w w:val="91"/>
                        <w:kern w:val="0"/>
                        <w:sz w:val="28"/>
                        <w:szCs w:val="28"/>
                        <w:fitText w:val="6463" w:id="472620032"/>
                      </w:rPr>
                      <w:t>日</w:t>
                    </w:r>
                    <w:r w:rsidR="00680742" w:rsidRPr="00C16239">
                      <w:rPr>
                        <w:rFonts w:ascii="HGｺﾞｼｯｸM" w:eastAsia="HGｺﾞｼｯｸM" w:hAnsi="HGｺﾞｼｯｸE" w:hint="eastAsia"/>
                        <w:b/>
                        <w:w w:val="91"/>
                        <w:kern w:val="0"/>
                        <w:sz w:val="28"/>
                        <w:szCs w:val="28"/>
                        <w:fitText w:val="6463" w:id="472620032"/>
                      </w:rPr>
                      <w:t>本身体</w:t>
                    </w:r>
                    <w:r w:rsidR="00680742" w:rsidRPr="00C16239">
                      <w:rPr>
                        <w:rFonts w:ascii="HGｺﾞｼｯｸM" w:eastAsia="HGｺﾞｼｯｸM" w:hAnsi="HGｺﾞｼｯｸE"/>
                        <w:b/>
                        <w:w w:val="91"/>
                        <w:kern w:val="0"/>
                        <w:sz w:val="28"/>
                        <w:szCs w:val="28"/>
                        <w:fitText w:val="6463" w:id="472620032"/>
                      </w:rPr>
                      <w:t>障害</w:t>
                    </w:r>
                    <w:r w:rsidR="00680742" w:rsidRPr="00C16239">
                      <w:rPr>
                        <w:rFonts w:ascii="HGｺﾞｼｯｸM" w:eastAsia="HGｺﾞｼｯｸM" w:hAnsi="HGｺﾞｼｯｸE" w:hint="eastAsia"/>
                        <w:b/>
                        <w:w w:val="91"/>
                        <w:kern w:val="0"/>
                        <w:sz w:val="28"/>
                        <w:szCs w:val="28"/>
                        <w:fitText w:val="6463" w:id="472620032"/>
                      </w:rPr>
                      <w:t>者</w:t>
                    </w:r>
                    <w:r w:rsidR="00680742" w:rsidRPr="00C16239">
                      <w:rPr>
                        <w:rFonts w:ascii="HGｺﾞｼｯｸM" w:eastAsia="HGｺﾞｼｯｸM" w:hAnsi="HGｺﾞｼｯｸE"/>
                        <w:b/>
                        <w:w w:val="91"/>
                        <w:kern w:val="0"/>
                        <w:sz w:val="28"/>
                        <w:szCs w:val="28"/>
                        <w:fitText w:val="6463" w:id="472620032"/>
                      </w:rPr>
                      <w:t>団体</w:t>
                    </w:r>
                    <w:r w:rsidR="00680742" w:rsidRPr="00C16239">
                      <w:rPr>
                        <w:rFonts w:ascii="HGｺﾞｼｯｸM" w:eastAsia="HGｺﾞｼｯｸM" w:hAnsi="HGｺﾞｼｯｸE" w:hint="eastAsia"/>
                        <w:b/>
                        <w:w w:val="91"/>
                        <w:kern w:val="0"/>
                        <w:sz w:val="28"/>
                        <w:szCs w:val="28"/>
                        <w:fitText w:val="6463" w:id="472620032"/>
                      </w:rPr>
                      <w:t>連合会</w:t>
                    </w:r>
                    <w:r w:rsidR="00ED56B8" w:rsidRPr="00C16239">
                      <w:rPr>
                        <w:rFonts w:ascii="HGｺﾞｼｯｸM" w:eastAsia="HGｺﾞｼｯｸM" w:hAnsi="HGｺﾞｼｯｸE"/>
                        <w:b/>
                        <w:w w:val="91"/>
                        <w:kern w:val="0"/>
                        <w:sz w:val="28"/>
                        <w:szCs w:val="28"/>
                        <w:fitText w:val="6463" w:id="472620032"/>
                      </w:rPr>
                      <w:t>常務理</w:t>
                    </w:r>
                    <w:r w:rsidR="00ED56B8" w:rsidRPr="00C16239">
                      <w:rPr>
                        <w:rFonts w:ascii="HGｺﾞｼｯｸM" w:eastAsia="HGｺﾞｼｯｸM" w:hAnsi="HGｺﾞｼｯｸE"/>
                        <w:b/>
                        <w:spacing w:val="18"/>
                        <w:w w:val="91"/>
                        <w:kern w:val="0"/>
                        <w:sz w:val="28"/>
                        <w:szCs w:val="28"/>
                        <w:fitText w:val="6463" w:id="472620032"/>
                      </w:rPr>
                      <w:t>事</w:t>
                    </w:r>
                    <w:r w:rsidR="00BB4728" w:rsidRPr="007A5734">
                      <w:rPr>
                        <w:rFonts w:ascii="HGｺﾞｼｯｸM" w:eastAsia="HGｺﾞｼｯｸM" w:hAnsi="HGｺﾞｼｯｸE" w:hint="eastAsia"/>
                        <w:b/>
                        <w:sz w:val="28"/>
                        <w:szCs w:val="28"/>
                      </w:rPr>
                      <w:t>】</w:t>
                    </w:r>
                  </w:p>
                  <w:p w:rsidR="009A14B7" w:rsidRPr="005A4480" w:rsidRDefault="00227F3A" w:rsidP="0082316C">
                    <w:pPr>
                      <w:snapToGrid w:val="0"/>
                      <w:rPr>
                        <w:rFonts w:ascii="HGｺﾞｼｯｸM" w:eastAsia="HGｺﾞｼｯｸM" w:hAnsi="HGｺﾞｼｯｸE"/>
                        <w:b/>
                        <w:sz w:val="24"/>
                        <w:szCs w:val="24"/>
                      </w:rPr>
                    </w:pPr>
                    <w:r>
                      <w:rPr>
                        <w:rFonts w:ascii="HGｺﾞｼｯｸM" w:eastAsia="HGｺﾞｼｯｸM" w:hAnsi="HGｺﾞｼｯｸE" w:hint="eastAsia"/>
                        <w:b/>
                        <w:sz w:val="24"/>
                        <w:szCs w:val="24"/>
                      </w:rPr>
                      <w:t>シンポジスト</w:t>
                    </w:r>
                  </w:p>
                  <w:p w:rsidR="00B44D4C" w:rsidRPr="000D5CF4" w:rsidRDefault="00DA4B31" w:rsidP="00AD6463">
                    <w:pPr>
                      <w:snapToGrid w:val="0"/>
                      <w:rPr>
                        <w:rFonts w:ascii="HGｺﾞｼｯｸM" w:eastAsia="HGｺﾞｼｯｸM" w:hAnsi="HGｺﾞｼｯｸE"/>
                        <w:b/>
                        <w:sz w:val="24"/>
                        <w:szCs w:val="24"/>
                      </w:rPr>
                    </w:pPr>
                    <w:r>
                      <w:rPr>
                        <w:rFonts w:ascii="HGｺﾞｼｯｸM" w:eastAsia="HGｺﾞｼｯｸM" w:hAnsi="HGｺﾞｼｯｸE" w:hint="eastAsia"/>
                        <w:b/>
                        <w:kern w:val="0"/>
                        <w:sz w:val="24"/>
                        <w:szCs w:val="24"/>
                      </w:rPr>
                      <w:t>妻　屋　　　明【</w:t>
                    </w:r>
                    <w:r w:rsidR="00B3274A" w:rsidRPr="00C16239">
                      <w:rPr>
                        <w:rFonts w:ascii="HGｺﾞｼｯｸM" w:eastAsia="HGｺﾞｼｯｸM" w:hAnsi="HGｺﾞｼｯｸE" w:hint="eastAsia"/>
                        <w:b/>
                        <w:w w:val="40"/>
                        <w:kern w:val="0"/>
                        <w:sz w:val="24"/>
                        <w:szCs w:val="24"/>
                        <w:fitText w:val="1928" w:id="472619520"/>
                      </w:rPr>
                      <w:t>全国脊髄損傷者連合会神奈川県支部</w:t>
                    </w:r>
                    <w:r w:rsidRPr="00C16239">
                      <w:rPr>
                        <w:rFonts w:ascii="HGｺﾞｼｯｸM" w:eastAsia="HGｺﾞｼｯｸM" w:hAnsi="HGｺﾞｼｯｸE" w:hint="eastAsia"/>
                        <w:b/>
                        <w:w w:val="40"/>
                        <w:kern w:val="0"/>
                        <w:sz w:val="24"/>
                        <w:szCs w:val="24"/>
                        <w:fitText w:val="1928" w:id="472619520"/>
                      </w:rPr>
                      <w:t>事務局</w:t>
                    </w:r>
                    <w:r w:rsidRPr="00C16239">
                      <w:rPr>
                        <w:rFonts w:ascii="HGｺﾞｼｯｸM" w:eastAsia="HGｺﾞｼｯｸM" w:hAnsi="HGｺﾞｼｯｸE" w:hint="eastAsia"/>
                        <w:b/>
                        <w:spacing w:val="-1"/>
                        <w:w w:val="40"/>
                        <w:kern w:val="0"/>
                        <w:sz w:val="24"/>
                        <w:szCs w:val="24"/>
                        <w:fitText w:val="1928" w:id="472619520"/>
                      </w:rPr>
                      <w:t>長</w:t>
                    </w:r>
                    <w:r>
                      <w:rPr>
                        <w:rFonts w:ascii="HGｺﾞｼｯｸM" w:eastAsia="HGｺﾞｼｯｸM" w:hAnsi="HGｺﾞｼｯｸE" w:hint="eastAsia"/>
                        <w:b/>
                        <w:sz w:val="24"/>
                        <w:szCs w:val="24"/>
                      </w:rPr>
                      <w:t>】</w:t>
                    </w:r>
                    <w:r w:rsidR="001C4B79">
                      <w:rPr>
                        <w:rFonts w:ascii="HGｺﾞｼｯｸM" w:eastAsia="HGｺﾞｼｯｸM" w:hAnsi="HGｺﾞｼｯｸE" w:hint="eastAsia"/>
                        <w:b/>
                        <w:sz w:val="24"/>
                        <w:szCs w:val="24"/>
                      </w:rPr>
                      <w:t xml:space="preserve">　</w:t>
                    </w:r>
                    <w:r>
                      <w:rPr>
                        <w:rFonts w:ascii="HGｺﾞｼｯｸM" w:eastAsia="HGｺﾞｼｯｸM" w:hAnsi="HGｺﾞｼｯｸE" w:hint="eastAsia"/>
                        <w:b/>
                        <w:sz w:val="24"/>
                        <w:szCs w:val="24"/>
                      </w:rPr>
                      <w:t xml:space="preserve">　</w:t>
                    </w:r>
                    <w:r w:rsidR="00B44D4C" w:rsidRPr="000D5CF4">
                      <w:rPr>
                        <w:rFonts w:ascii="HGｺﾞｼｯｸM" w:eastAsia="HGｺﾞｼｯｸM" w:hAnsi="HGｺﾞｼｯｸE" w:hint="eastAsia"/>
                        <w:b/>
                        <w:sz w:val="24"/>
                        <w:szCs w:val="24"/>
                      </w:rPr>
                      <w:t>清　水　行　夫【</w:t>
                    </w:r>
                    <w:r w:rsidR="00B44D4C" w:rsidRPr="00340AA4">
                      <w:rPr>
                        <w:rFonts w:ascii="HGｺﾞｼｯｸM" w:eastAsia="HGｺﾞｼｯｸM" w:hAnsi="HGｺﾞｼｯｸE" w:hint="eastAsia"/>
                        <w:b/>
                        <w:kern w:val="0"/>
                        <w:sz w:val="24"/>
                        <w:szCs w:val="24"/>
                        <w:fitText w:val="1205" w:id="447492099"/>
                      </w:rPr>
                      <w:t>ソーレ平塚</w:t>
                    </w:r>
                    <w:r w:rsidR="00B44D4C" w:rsidRPr="000D5CF4">
                      <w:rPr>
                        <w:rFonts w:ascii="HGｺﾞｼｯｸM" w:eastAsia="HGｺﾞｼｯｸM" w:hAnsi="HGｺﾞｼｯｸE" w:hint="eastAsia"/>
                        <w:b/>
                        <w:sz w:val="24"/>
                        <w:szCs w:val="24"/>
                      </w:rPr>
                      <w:t>施設長】</w:t>
                    </w:r>
                  </w:p>
                  <w:p w:rsidR="00BB4728" w:rsidRPr="000D5CF4" w:rsidRDefault="00340AA4" w:rsidP="00AD6463">
                    <w:pPr>
                      <w:snapToGrid w:val="0"/>
                      <w:rPr>
                        <w:rFonts w:ascii="HGｺﾞｼｯｸM" w:eastAsia="HGｺﾞｼｯｸM" w:hAnsi="HGｺﾞｼｯｸE"/>
                        <w:b/>
                        <w:sz w:val="24"/>
                        <w:szCs w:val="24"/>
                      </w:rPr>
                    </w:pPr>
                    <w:r>
                      <w:rPr>
                        <w:rFonts w:ascii="HGｺﾞｼｯｸM" w:eastAsia="HGｺﾞｼｯｸM" w:hAnsi="HGｺﾞｼｯｸE" w:hint="eastAsia"/>
                        <w:b/>
                        <w:sz w:val="24"/>
                        <w:szCs w:val="24"/>
                      </w:rPr>
                      <w:t>野　口　富美子</w:t>
                    </w:r>
                    <w:r w:rsidR="00B44D4C" w:rsidRPr="000D5CF4">
                      <w:rPr>
                        <w:rFonts w:ascii="HGｺﾞｼｯｸM" w:eastAsia="HGｺﾞｼｯｸM" w:hAnsi="HGｺﾞｼｯｸE" w:hint="eastAsia"/>
                        <w:b/>
                        <w:sz w:val="24"/>
                        <w:szCs w:val="24"/>
                      </w:rPr>
                      <w:t>【</w:t>
                    </w:r>
                    <w:r w:rsidRPr="00A62FA4">
                      <w:rPr>
                        <w:rFonts w:ascii="HGｺﾞｼｯｸM" w:eastAsia="HGｺﾞｼｯｸM" w:hAnsi="HGｺﾞｼｯｸE" w:hint="eastAsia"/>
                        <w:b/>
                        <w:spacing w:val="-10"/>
                        <w:w w:val="62"/>
                        <w:sz w:val="24"/>
                        <w:szCs w:val="24"/>
                      </w:rPr>
                      <w:t>神奈川県手をつなぐ育成会</w:t>
                    </w:r>
                    <w:r w:rsidR="00A62FA4" w:rsidRPr="00A62FA4">
                      <w:rPr>
                        <w:rFonts w:ascii="HGｺﾞｼｯｸM" w:eastAsia="HGｺﾞｼｯｸM" w:hAnsi="HGｺﾞｼｯｸE" w:hint="eastAsia"/>
                        <w:b/>
                        <w:spacing w:val="-10"/>
                        <w:w w:val="62"/>
                        <w:sz w:val="24"/>
                        <w:szCs w:val="24"/>
                      </w:rPr>
                      <w:t>副会長</w:t>
                    </w:r>
                    <w:r w:rsidR="00B44D4C" w:rsidRPr="000D5CF4">
                      <w:rPr>
                        <w:rFonts w:ascii="HGｺﾞｼｯｸM" w:eastAsia="HGｺﾞｼｯｸM" w:hAnsi="HGｺﾞｼｯｸE" w:hint="eastAsia"/>
                        <w:b/>
                        <w:sz w:val="24"/>
                        <w:szCs w:val="24"/>
                      </w:rPr>
                      <w:t>】</w:t>
                    </w:r>
                    <w:r w:rsidR="005A4480" w:rsidRPr="000D5CF4">
                      <w:rPr>
                        <w:rFonts w:ascii="HGｺﾞｼｯｸM" w:eastAsia="HGｺﾞｼｯｸM" w:hAnsi="HGｺﾞｼｯｸE" w:hint="eastAsia"/>
                        <w:b/>
                        <w:sz w:val="24"/>
                        <w:szCs w:val="24"/>
                      </w:rPr>
                      <w:t xml:space="preserve">　</w:t>
                    </w:r>
                    <w:r w:rsidR="001C4B79">
                      <w:rPr>
                        <w:rFonts w:ascii="HGｺﾞｼｯｸM" w:eastAsia="HGｺﾞｼｯｸM" w:hAnsi="HGｺﾞｼｯｸE" w:hint="eastAsia"/>
                        <w:b/>
                        <w:sz w:val="24"/>
                        <w:szCs w:val="24"/>
                      </w:rPr>
                      <w:t xml:space="preserve">　</w:t>
                    </w:r>
                    <w:r w:rsidR="00B44D4C" w:rsidRPr="000D5CF4">
                      <w:rPr>
                        <w:rFonts w:ascii="HGｺﾞｼｯｸM" w:eastAsia="HGｺﾞｼｯｸM" w:hAnsi="HGｺﾞｼｯｸE" w:hint="eastAsia"/>
                        <w:b/>
                        <w:sz w:val="24"/>
                        <w:szCs w:val="24"/>
                      </w:rPr>
                      <w:t>冨　田　　　祐【</w:t>
                    </w:r>
                    <w:r w:rsidR="00DA4B31" w:rsidRPr="00A62FA4">
                      <w:rPr>
                        <w:rFonts w:ascii="HGｺﾞｼｯｸM" w:eastAsia="HGｺﾞｼｯｸM" w:hAnsi="HGｺﾞｼｯｸE" w:hint="eastAsia"/>
                        <w:b/>
                        <w:spacing w:val="2"/>
                        <w:w w:val="72"/>
                        <w:kern w:val="0"/>
                        <w:sz w:val="24"/>
                        <w:szCs w:val="24"/>
                        <w:fitText w:val="1928" w:id="472619776"/>
                      </w:rPr>
                      <w:t>ブルースカイクラブ</w:t>
                    </w:r>
                    <w:r w:rsidR="00BB4728" w:rsidRPr="00A62FA4">
                      <w:rPr>
                        <w:rFonts w:ascii="HGｺﾞｼｯｸM" w:eastAsia="HGｺﾞｼｯｸM" w:hAnsi="HGｺﾞｼｯｸE" w:hint="eastAsia"/>
                        <w:b/>
                        <w:spacing w:val="2"/>
                        <w:w w:val="72"/>
                        <w:sz w:val="24"/>
                        <w:szCs w:val="24"/>
                        <w:fitText w:val="1928" w:id="472619776"/>
                      </w:rPr>
                      <w:t>会</w:t>
                    </w:r>
                    <w:r w:rsidR="00BB4728" w:rsidRPr="00A62FA4">
                      <w:rPr>
                        <w:rFonts w:ascii="HGｺﾞｼｯｸM" w:eastAsia="HGｺﾞｼｯｸM" w:hAnsi="HGｺﾞｼｯｸE" w:hint="eastAsia"/>
                        <w:b/>
                        <w:spacing w:val="-9"/>
                        <w:w w:val="72"/>
                        <w:sz w:val="24"/>
                        <w:szCs w:val="24"/>
                        <w:fitText w:val="1928" w:id="472619776"/>
                      </w:rPr>
                      <w:t>長</w:t>
                    </w:r>
                    <w:r w:rsidR="00BB4728" w:rsidRPr="000D5CF4">
                      <w:rPr>
                        <w:rFonts w:ascii="HGｺﾞｼｯｸM" w:eastAsia="HGｺﾞｼｯｸM" w:hAnsi="HGｺﾞｼｯｸE" w:hint="eastAsia"/>
                        <w:b/>
                        <w:sz w:val="24"/>
                        <w:szCs w:val="24"/>
                      </w:rPr>
                      <w:t>】</w:t>
                    </w:r>
                  </w:p>
                  <w:p w:rsidR="00BB4728" w:rsidRPr="000D5CF4" w:rsidRDefault="00B44D4C" w:rsidP="00AD6463">
                    <w:pPr>
                      <w:snapToGrid w:val="0"/>
                      <w:rPr>
                        <w:rFonts w:ascii="HGｺﾞｼｯｸM" w:eastAsia="HGｺﾞｼｯｸM" w:hAnsi="HGｺﾞｼｯｸE"/>
                        <w:b/>
                        <w:sz w:val="24"/>
                        <w:szCs w:val="24"/>
                      </w:rPr>
                    </w:pPr>
                    <w:r w:rsidRPr="00A62FA4">
                      <w:rPr>
                        <w:rFonts w:ascii="HGｺﾞｼｯｸM" w:eastAsia="HGｺﾞｼｯｸM" w:hAnsi="HGｺﾞｼｯｸE" w:hint="eastAsia"/>
                        <w:b/>
                        <w:kern w:val="0"/>
                        <w:sz w:val="24"/>
                        <w:szCs w:val="24"/>
                        <w:fitText w:val="4097" w:id="564298497"/>
                      </w:rPr>
                      <w:t>坂　井　正　志【</w:t>
                    </w:r>
                    <w:r w:rsidR="005A4480" w:rsidRPr="00A62FA4">
                      <w:rPr>
                        <w:rFonts w:ascii="HGｺﾞｼｯｸM" w:eastAsia="HGｺﾞｼｯｸM" w:hAnsi="HGｺﾞｼｯｸE" w:hint="eastAsia"/>
                        <w:b/>
                        <w:kern w:val="0"/>
                        <w:sz w:val="24"/>
                        <w:szCs w:val="24"/>
                        <w:fitText w:val="4097" w:id="564298497"/>
                      </w:rPr>
                      <w:t>竹の子学園</w:t>
                    </w:r>
                    <w:r w:rsidRPr="00A62FA4">
                      <w:rPr>
                        <w:rFonts w:ascii="HGｺﾞｼｯｸM" w:eastAsia="HGｺﾞｼｯｸM" w:hAnsi="HGｺﾞｼｯｸE" w:hint="eastAsia"/>
                        <w:b/>
                        <w:kern w:val="0"/>
                        <w:sz w:val="24"/>
                        <w:szCs w:val="24"/>
                        <w:fitText w:val="4097" w:id="564298497"/>
                      </w:rPr>
                      <w:t>施設長】</w:t>
                    </w:r>
                    <w:r w:rsidR="00340AA4">
                      <w:rPr>
                        <w:rFonts w:ascii="HGｺﾞｼｯｸM" w:eastAsia="HGｺﾞｼｯｸM" w:hAnsi="HGｺﾞｼｯｸE" w:hint="eastAsia"/>
                        <w:b/>
                        <w:kern w:val="0"/>
                        <w:sz w:val="24"/>
                        <w:szCs w:val="24"/>
                      </w:rPr>
                      <w:t xml:space="preserve">　　</w:t>
                    </w:r>
                    <w:r w:rsidR="00340AA4" w:rsidRPr="00340AA4">
                      <w:rPr>
                        <w:rFonts w:ascii="HGｺﾞｼｯｸM" w:eastAsia="HGｺﾞｼｯｸM" w:hAnsi="HGｺﾞｼｯｸE" w:hint="eastAsia"/>
                        <w:b/>
                        <w:kern w:val="0"/>
                        <w:sz w:val="24"/>
                        <w:szCs w:val="24"/>
                      </w:rPr>
                      <w:t xml:space="preserve">堤　</w:t>
                    </w:r>
                    <w:r w:rsidR="003A4819">
                      <w:rPr>
                        <w:rFonts w:ascii="HGｺﾞｼｯｸM" w:eastAsia="HGｺﾞｼｯｸM" w:hAnsi="HGｺﾞｼｯｸE" w:hint="eastAsia"/>
                        <w:b/>
                        <w:kern w:val="0"/>
                        <w:sz w:val="24"/>
                        <w:szCs w:val="24"/>
                      </w:rPr>
                      <w:t xml:space="preserve">　　</w:t>
                    </w:r>
                    <w:r w:rsidR="00340AA4" w:rsidRPr="00340AA4">
                      <w:rPr>
                        <w:rFonts w:ascii="HGｺﾞｼｯｸM" w:eastAsia="HGｺﾞｼｯｸM" w:hAnsi="HGｺﾞｼｯｸE" w:hint="eastAsia"/>
                        <w:b/>
                        <w:kern w:val="0"/>
                        <w:sz w:val="24"/>
                        <w:szCs w:val="24"/>
                      </w:rPr>
                      <w:t>年　春</w:t>
                    </w:r>
                    <w:r w:rsidRPr="00340AA4">
                      <w:rPr>
                        <w:rFonts w:ascii="HGｺﾞｼｯｸM" w:eastAsia="HGｺﾞｼｯｸM" w:hAnsi="HGｺﾞｼｯｸE" w:hint="eastAsia"/>
                        <w:b/>
                        <w:kern w:val="0"/>
                        <w:sz w:val="24"/>
                        <w:szCs w:val="24"/>
                      </w:rPr>
                      <w:t>【</w:t>
                    </w:r>
                    <w:r w:rsidR="00340AA4" w:rsidRPr="00A62FA4">
                      <w:rPr>
                        <w:rFonts w:ascii="HGｺﾞｼｯｸM" w:eastAsia="HGｺﾞｼｯｸM" w:hAnsi="HGｺﾞｼｯｸE"/>
                        <w:b/>
                        <w:spacing w:val="-10"/>
                        <w:w w:val="70"/>
                        <w:kern w:val="0"/>
                        <w:sz w:val="24"/>
                        <w:szCs w:val="24"/>
                      </w:rPr>
                      <w:t>ＮＰＯ</w:t>
                    </w:r>
                    <w:r w:rsidR="00340AA4" w:rsidRPr="00A62FA4">
                      <w:rPr>
                        <w:rFonts w:ascii="HGｺﾞｼｯｸM" w:eastAsia="HGｺﾞｼｯｸM" w:hAnsi="HGｺﾞｼｯｸE" w:hint="eastAsia"/>
                        <w:b/>
                        <w:spacing w:val="-10"/>
                        <w:w w:val="70"/>
                        <w:kern w:val="0"/>
                        <w:sz w:val="24"/>
                        <w:szCs w:val="24"/>
                      </w:rPr>
                      <w:t>法人</w:t>
                    </w:r>
                    <w:r w:rsidR="00340AA4" w:rsidRPr="00A62FA4">
                      <w:rPr>
                        <w:rFonts w:ascii="HGｺﾞｼｯｸM" w:eastAsia="HGｺﾞｼｯｸM" w:hAnsi="HGｺﾞｼｯｸE"/>
                        <w:b/>
                        <w:spacing w:val="-10"/>
                        <w:w w:val="70"/>
                        <w:kern w:val="0"/>
                        <w:sz w:val="24"/>
                        <w:szCs w:val="24"/>
                      </w:rPr>
                      <w:t>じんかれん</w:t>
                    </w:r>
                    <w:r w:rsidR="00A62FA4" w:rsidRPr="00A62FA4">
                      <w:rPr>
                        <w:rFonts w:ascii="HGｺﾞｼｯｸM" w:eastAsia="HGｺﾞｼｯｸM" w:hAnsi="HGｺﾞｼｯｸE"/>
                        <w:b/>
                        <w:spacing w:val="-10"/>
                        <w:w w:val="70"/>
                        <w:kern w:val="0"/>
                        <w:sz w:val="24"/>
                        <w:szCs w:val="24"/>
                      </w:rPr>
                      <w:t>理事長</w:t>
                    </w:r>
                    <w:r w:rsidRPr="00340AA4">
                      <w:rPr>
                        <w:rFonts w:ascii="HGｺﾞｼｯｸM" w:eastAsia="HGｺﾞｼｯｸM" w:hAnsi="HGｺﾞｼｯｸE" w:hint="eastAsia"/>
                        <w:b/>
                        <w:kern w:val="0"/>
                        <w:sz w:val="24"/>
                        <w:szCs w:val="24"/>
                      </w:rPr>
                      <w:t>】</w:t>
                    </w:r>
                  </w:p>
                  <w:p w:rsidR="00BB4728" w:rsidRPr="000D5CF4" w:rsidRDefault="00340AA4" w:rsidP="00AD6463">
                    <w:pPr>
                      <w:snapToGrid w:val="0"/>
                      <w:rPr>
                        <w:rFonts w:ascii="HGｺﾞｼｯｸM" w:eastAsia="HGｺﾞｼｯｸM" w:hAnsi="HGｺﾞｼｯｸE"/>
                        <w:b/>
                        <w:sz w:val="24"/>
                        <w:szCs w:val="24"/>
                      </w:rPr>
                    </w:pPr>
                    <w:r>
                      <w:rPr>
                        <w:rFonts w:ascii="HGｺﾞｼｯｸM" w:eastAsia="HGｺﾞｼｯｸM" w:hAnsi="HGｺﾞｼｯｸE" w:hint="eastAsia"/>
                        <w:b/>
                        <w:sz w:val="24"/>
                        <w:szCs w:val="24"/>
                      </w:rPr>
                      <w:t>広　田　和　子</w:t>
                    </w:r>
                    <w:r w:rsidR="00B44D4C" w:rsidRPr="000D5CF4">
                      <w:rPr>
                        <w:rFonts w:ascii="HGｺﾞｼｯｸM" w:eastAsia="HGｺﾞｼｯｸM" w:hAnsi="HGｺﾞｼｯｸE" w:hint="eastAsia"/>
                        <w:b/>
                        <w:sz w:val="24"/>
                        <w:szCs w:val="24"/>
                      </w:rPr>
                      <w:t>【</w:t>
                    </w:r>
                    <w:r w:rsidRPr="00A62FA4">
                      <w:rPr>
                        <w:rFonts w:ascii="HGｺﾞｼｯｸM" w:eastAsia="HGｺﾞｼｯｸM" w:hAnsi="HGｺﾞｼｯｸE" w:hint="eastAsia"/>
                        <w:b/>
                        <w:spacing w:val="-4"/>
                        <w:w w:val="48"/>
                        <w:kern w:val="0"/>
                        <w:sz w:val="24"/>
                        <w:szCs w:val="24"/>
                      </w:rPr>
                      <w:t>神奈川県精神障害者連絡協議会</w:t>
                    </w:r>
                    <w:r w:rsidR="00A62FA4" w:rsidRPr="00A62FA4">
                      <w:rPr>
                        <w:rFonts w:ascii="HGｺﾞｼｯｸM" w:eastAsia="HGｺﾞｼｯｸM" w:hAnsi="HGｺﾞｼｯｸE" w:hint="eastAsia"/>
                        <w:b/>
                        <w:spacing w:val="-4"/>
                        <w:w w:val="48"/>
                        <w:kern w:val="0"/>
                        <w:sz w:val="24"/>
                        <w:szCs w:val="24"/>
                      </w:rPr>
                      <w:t>事務局長</w:t>
                    </w:r>
                    <w:r w:rsidR="00B44D4C" w:rsidRPr="000D5CF4">
                      <w:rPr>
                        <w:rFonts w:ascii="HGｺﾞｼｯｸM" w:eastAsia="HGｺﾞｼｯｸM" w:hAnsi="HGｺﾞｼｯｸE" w:hint="eastAsia"/>
                        <w:b/>
                        <w:sz w:val="24"/>
                        <w:szCs w:val="24"/>
                      </w:rPr>
                      <w:t>】</w:t>
                    </w:r>
                    <w:r w:rsidR="009660D8">
                      <w:rPr>
                        <w:rFonts w:ascii="HGｺﾞｼｯｸM" w:eastAsia="HGｺﾞｼｯｸM" w:hAnsi="HGｺﾞｼｯｸE" w:hint="eastAsia"/>
                        <w:b/>
                        <w:sz w:val="24"/>
                        <w:szCs w:val="24"/>
                      </w:rPr>
                      <w:t xml:space="preserve">　</w:t>
                    </w:r>
                    <w:r w:rsidR="001C4B79">
                      <w:rPr>
                        <w:rFonts w:ascii="HGｺﾞｼｯｸM" w:eastAsia="HGｺﾞｼｯｸM" w:hAnsi="HGｺﾞｼｯｸE" w:hint="eastAsia"/>
                        <w:b/>
                        <w:sz w:val="24"/>
                        <w:szCs w:val="24"/>
                      </w:rPr>
                      <w:t xml:space="preserve">　</w:t>
                    </w:r>
                    <w:r w:rsidR="009660D8">
                      <w:rPr>
                        <w:rFonts w:ascii="HGｺﾞｼｯｸM" w:eastAsia="HGｺﾞｼｯｸM" w:hAnsi="HGｺﾞｼｯｸE" w:hint="eastAsia"/>
                        <w:b/>
                        <w:sz w:val="24"/>
                        <w:szCs w:val="24"/>
                      </w:rPr>
                      <w:t xml:space="preserve">戸　高　洋　</w:t>
                    </w:r>
                    <w:r w:rsidR="00B44D4C" w:rsidRPr="000D5CF4">
                      <w:rPr>
                        <w:rFonts w:ascii="HGｺﾞｼｯｸM" w:eastAsia="HGｺﾞｼｯｸM" w:hAnsi="HGｺﾞｼｯｸE" w:hint="eastAsia"/>
                        <w:b/>
                        <w:sz w:val="24"/>
                        <w:szCs w:val="24"/>
                      </w:rPr>
                      <w:t>充【</w:t>
                    </w:r>
                    <w:r w:rsidR="009660D8" w:rsidRPr="00C16239">
                      <w:rPr>
                        <w:rFonts w:ascii="HGｺﾞｼｯｸM" w:eastAsia="HGｺﾞｼｯｸM" w:hAnsi="HGｺﾞｼｯｸE" w:hint="eastAsia"/>
                        <w:b/>
                        <w:w w:val="57"/>
                        <w:kern w:val="0"/>
                        <w:sz w:val="24"/>
                        <w:szCs w:val="24"/>
                        <w:fitText w:val="1928" w:id="448009216"/>
                      </w:rPr>
                      <w:t>(社福)</w:t>
                    </w:r>
                    <w:r w:rsidR="00B44D4C" w:rsidRPr="00C16239">
                      <w:rPr>
                        <w:rFonts w:ascii="HGｺﾞｼｯｸM" w:eastAsia="HGｺﾞｼｯｸM" w:hAnsi="HGｺﾞｼｯｸE" w:hint="eastAsia"/>
                        <w:b/>
                        <w:w w:val="57"/>
                        <w:kern w:val="0"/>
                        <w:sz w:val="24"/>
                        <w:szCs w:val="24"/>
                        <w:fitText w:val="1928" w:id="448009216"/>
                      </w:rPr>
                      <w:t>藤沢ひまわり</w:t>
                    </w:r>
                    <w:r w:rsidR="00BB4728" w:rsidRPr="00C16239">
                      <w:rPr>
                        <w:rFonts w:ascii="HGｺﾞｼｯｸM" w:eastAsia="HGｺﾞｼｯｸM" w:hAnsi="HGｺﾞｼｯｸE" w:hint="eastAsia"/>
                        <w:b/>
                        <w:w w:val="57"/>
                        <w:sz w:val="24"/>
                        <w:szCs w:val="24"/>
                        <w:fitText w:val="1928" w:id="448009216"/>
                      </w:rPr>
                      <w:t>総合施設</w:t>
                    </w:r>
                    <w:r w:rsidR="00BB4728" w:rsidRPr="00C16239">
                      <w:rPr>
                        <w:rFonts w:ascii="HGｺﾞｼｯｸM" w:eastAsia="HGｺﾞｼｯｸM" w:hAnsi="HGｺﾞｼｯｸE" w:hint="eastAsia"/>
                        <w:b/>
                        <w:spacing w:val="-1"/>
                        <w:w w:val="57"/>
                        <w:sz w:val="24"/>
                        <w:szCs w:val="24"/>
                        <w:fitText w:val="1928" w:id="448009216"/>
                      </w:rPr>
                      <w:t>長</w:t>
                    </w:r>
                    <w:r w:rsidR="00BB4728" w:rsidRPr="000D5CF4">
                      <w:rPr>
                        <w:rFonts w:ascii="HGｺﾞｼｯｸM" w:eastAsia="HGｺﾞｼｯｸM" w:hint="eastAsia"/>
                        <w:b/>
                        <w:sz w:val="24"/>
                        <w:szCs w:val="24"/>
                      </w:rPr>
                      <w:t>】</w:t>
                    </w:r>
                  </w:p>
                </w:txbxContent>
              </v:textbox>
            </v:shape>
            <v:shape id="テキスト ボックス 10" o:spid="_x0000_s1030" type="#_x0000_t202" style="position:absolute;left:1303;top:8087;width:482;height:255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0wXMsMA&#10;AADbAAAADwAAAGRycy9kb3ducmV2LnhtbESPQWvCQBCF70L/wzKF3nRTqVJSVykFoSchUTxPs2OS&#10;Njsbdjcm/ffOQfA2w3vz3jeb3eQ6daUQW88GXhcZKOLK25ZrA6fjfv4OKiZki51nMvBPEXbbp9kG&#10;c+tHLuhaplpJCMccDTQp9bnWsWrIYVz4nli0iw8Ok6yh1jbgKOGu08ssW2uHLUtDgz19NVT9lYMz&#10;cP5dFvsi+Mvb4bAqbfcznEYajHl5nj4/QCWa0sN8v/62gi/08osMoL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0wXMsMAAADbAAAADwAAAAAAAAAAAAAAAACYAgAAZHJzL2Rv&#10;d25yZXYueG1sUEsFBgAAAAAEAAQA9QAAAIgDAAAAAA==&#10;" fillcolor="#404040" stroked="f" strokeweight=".5pt">
              <v:textbox style="layout-flow:vertical-ideographic;mso-next-textbox:#テキスト ボックス 10" inset="1mm,,1mm">
                <w:txbxContent>
                  <w:p w:rsidR="009A14B7" w:rsidRPr="00850E53" w:rsidRDefault="009A14B7" w:rsidP="009A14B7">
                    <w:pPr>
                      <w:snapToGrid w:val="0"/>
                      <w:jc w:val="center"/>
                      <w:rPr>
                        <w:rFonts w:ascii="HGｺﾞｼｯｸM" w:eastAsia="HGｺﾞｼｯｸM" w:hAnsi="HGｺﾞｼｯｸE"/>
                        <w:b/>
                        <w:color w:val="FFFFFF"/>
                        <w:sz w:val="28"/>
                        <w:szCs w:val="28"/>
                      </w:rPr>
                    </w:pPr>
                    <w:r w:rsidRPr="00850E53">
                      <w:rPr>
                        <w:rFonts w:ascii="HGｺﾞｼｯｸM" w:eastAsia="HGｺﾞｼｯｸM" w:hAnsi="HGｺﾞｼｯｸE" w:hint="eastAsia"/>
                        <w:b/>
                        <w:color w:val="FFFFFF"/>
                        <w:sz w:val="28"/>
                        <w:szCs w:val="28"/>
                      </w:rPr>
                      <w:t>参</w:t>
                    </w:r>
                    <w:r w:rsidR="001E742C">
                      <w:rPr>
                        <w:rFonts w:ascii="HGｺﾞｼｯｸM" w:eastAsia="HGｺﾞｼｯｸM" w:hAnsi="HGｺﾞｼｯｸE" w:hint="eastAsia"/>
                        <w:b/>
                        <w:color w:val="FFFFFF"/>
                        <w:sz w:val="28"/>
                        <w:szCs w:val="28"/>
                      </w:rPr>
                      <w:t xml:space="preserve">　</w:t>
                    </w:r>
                    <w:r w:rsidRPr="00850E53">
                      <w:rPr>
                        <w:rFonts w:ascii="HGｺﾞｼｯｸM" w:eastAsia="HGｺﾞｼｯｸM" w:hAnsi="HGｺﾞｼｯｸE" w:hint="eastAsia"/>
                        <w:b/>
                        <w:color w:val="FFFFFF"/>
                        <w:sz w:val="28"/>
                        <w:szCs w:val="28"/>
                      </w:rPr>
                      <w:t>加</w:t>
                    </w:r>
                    <w:r w:rsidR="001E742C">
                      <w:rPr>
                        <w:rFonts w:ascii="HGｺﾞｼｯｸM" w:eastAsia="HGｺﾞｼｯｸM" w:hAnsi="HGｺﾞｼｯｸE" w:hint="eastAsia"/>
                        <w:b/>
                        <w:color w:val="FFFFFF"/>
                        <w:sz w:val="28"/>
                        <w:szCs w:val="28"/>
                      </w:rPr>
                      <w:t xml:space="preserve">　</w:t>
                    </w:r>
                    <w:r w:rsidRPr="00850E53">
                      <w:rPr>
                        <w:rFonts w:ascii="HGｺﾞｼｯｸM" w:eastAsia="HGｺﾞｼｯｸM" w:hAnsi="HGｺﾞｼｯｸE" w:hint="eastAsia"/>
                        <w:b/>
                        <w:color w:val="FFFFFF"/>
                        <w:sz w:val="28"/>
                        <w:szCs w:val="28"/>
                      </w:rPr>
                      <w:t>者</w:t>
                    </w:r>
                  </w:p>
                </w:txbxContent>
              </v:textbox>
            </v:shape>
          </v:group>
        </w:pict>
      </w:r>
      <w:r>
        <w:rPr>
          <w:noProof/>
        </w:rPr>
        <w:pict>
          <v:group id="_x0000_s1070" style="position:absolute;left:0;text-align:left;margin-left:42.45pt;margin-top:257.4pt;width:343.45pt;height:119.05pt;z-index:251655168;mso-position-horizontal-relative:text;mso-position-vertical-relative:text" coordorigin="1303,5602" coordsize="6869,2381">
            <v:shape id="テキスト ボックス 184" o:spid="_x0000_s1032" type="#_x0000_t202" style="position:absolute;left:1872;top:5602;width:6300;height:238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KWmsQA&#10;AADaAAAADwAAAGRycy9kb3ducmV2LnhtbESPQUsDMRSE7wX/Q3iCl2KzKq2yNi1SkBYvrVXQ4+vm&#10;dbO4eVmS13b996ZQ8DjMfDPMdN77Vh0ppiawgbtRAYq4Crbh2sDnx+vtE6gkyBbbwGTglxLMZ1eD&#10;KZY2nPidjlupVS7hVKIBJ9KVWqfKkcc0Ch1x9vYhepQsY61txFMu962+L4qJ9thwXnDY0cJR9bM9&#10;eAOT5a5//I6br/FqPewWb04ednsx5ua6f3kGJdTLf/hCr2zm4Hwl3wA9+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YylprEAAAA2gAAAA8AAAAAAAAAAAAAAAAAmAIAAGRycy9k&#10;b3ducmV2LnhtbFBLBQYAAAAABAAEAPUAAACJAwAAAAA=&#10;" filled="f" stroked="f" strokeweight=".5pt">
              <v:fill color2="#5b9bd5" rotate="t" focusposition=",1" focussize="" focus="100%" type="gradientRadial">
                <o:fill v:ext="view" type="gradientCenter"/>
              </v:fill>
              <v:textbox style="mso-next-textbox:#テキスト ボックス 184" inset="1mm,,1mm">
                <w:txbxContent>
                  <w:p w:rsidR="00BB4728" w:rsidRPr="000D5CF4" w:rsidRDefault="00AD6463" w:rsidP="00BB4728">
                    <w:pPr>
                      <w:snapToGrid w:val="0"/>
                      <w:rPr>
                        <w:rFonts w:ascii="HGｺﾞｼｯｸM" w:eastAsia="HGｺﾞｼｯｸM" w:hAnsi="HGｺﾞｼｯｸE"/>
                        <w:b/>
                        <w:sz w:val="28"/>
                        <w:szCs w:val="28"/>
                      </w:rPr>
                    </w:pPr>
                    <w:r>
                      <w:rPr>
                        <w:rFonts w:ascii="HGｺﾞｼｯｸM" w:eastAsia="HGｺﾞｼｯｸM" w:hAnsi="HGｺﾞｼｯｸE" w:hint="eastAsia"/>
                        <w:b/>
                        <w:sz w:val="28"/>
                        <w:szCs w:val="28"/>
                      </w:rPr>
                      <w:t>１２：３</w:t>
                    </w:r>
                    <w:r w:rsidR="000D5CF4" w:rsidRPr="000D5CF4">
                      <w:rPr>
                        <w:rFonts w:ascii="HGｺﾞｼｯｸM" w:eastAsia="HGｺﾞｼｯｸM" w:hAnsi="HGｺﾞｼｯｸE" w:hint="eastAsia"/>
                        <w:b/>
                        <w:sz w:val="28"/>
                        <w:szCs w:val="28"/>
                      </w:rPr>
                      <w:t xml:space="preserve">０　</w:t>
                    </w:r>
                    <w:r w:rsidR="00BB4728" w:rsidRPr="000D5CF4">
                      <w:rPr>
                        <w:rFonts w:ascii="HGｺﾞｼｯｸM" w:eastAsia="HGｺﾞｼｯｸM" w:hAnsi="HGｺﾞｼｯｸE" w:hint="eastAsia"/>
                        <w:b/>
                        <w:sz w:val="28"/>
                        <w:szCs w:val="28"/>
                      </w:rPr>
                      <w:t>【受付】</w:t>
                    </w:r>
                  </w:p>
                  <w:p w:rsidR="00BB4728" w:rsidRPr="000D5CF4" w:rsidRDefault="00AD6463" w:rsidP="00BB4728">
                    <w:pPr>
                      <w:snapToGrid w:val="0"/>
                      <w:rPr>
                        <w:rFonts w:ascii="HGｺﾞｼｯｸM" w:eastAsia="HGｺﾞｼｯｸM" w:hAnsi="HGｺﾞｼｯｸE"/>
                        <w:b/>
                        <w:sz w:val="28"/>
                        <w:szCs w:val="28"/>
                      </w:rPr>
                    </w:pPr>
                    <w:r>
                      <w:rPr>
                        <w:rFonts w:ascii="HGｺﾞｼｯｸM" w:eastAsia="HGｺﾞｼｯｸM" w:hAnsi="HGｺﾞｼｯｸE" w:hint="eastAsia"/>
                        <w:b/>
                        <w:sz w:val="28"/>
                        <w:szCs w:val="28"/>
                      </w:rPr>
                      <w:t>１３：３</w:t>
                    </w:r>
                    <w:r w:rsidR="007B79BE">
                      <w:rPr>
                        <w:rFonts w:ascii="HGｺﾞｼｯｸM" w:eastAsia="HGｺﾞｼｯｸM" w:hAnsi="HGｺﾞｼｯｸE" w:hint="eastAsia"/>
                        <w:b/>
                        <w:sz w:val="28"/>
                        <w:szCs w:val="28"/>
                      </w:rPr>
                      <w:t>０</w:t>
                    </w:r>
                    <w:r w:rsidR="000D5CF4" w:rsidRPr="000D5CF4">
                      <w:rPr>
                        <w:rFonts w:ascii="HGｺﾞｼｯｸM" w:eastAsia="HGｺﾞｼｯｸM" w:hAnsi="HGｺﾞｼｯｸE" w:hint="eastAsia"/>
                        <w:b/>
                        <w:sz w:val="28"/>
                        <w:szCs w:val="28"/>
                      </w:rPr>
                      <w:t xml:space="preserve">　</w:t>
                    </w:r>
                    <w:r w:rsidR="00BB4728" w:rsidRPr="000D5CF4">
                      <w:rPr>
                        <w:rFonts w:ascii="HGｺﾞｼｯｸM" w:eastAsia="HGｺﾞｼｯｸM" w:hAnsi="HGｺﾞｼｯｸE" w:hint="eastAsia"/>
                        <w:b/>
                        <w:sz w:val="28"/>
                        <w:szCs w:val="28"/>
                      </w:rPr>
                      <w:t>【開会】</w:t>
                    </w:r>
                  </w:p>
                  <w:p w:rsidR="00BB4728" w:rsidRPr="000D5CF4" w:rsidRDefault="00DA4B31" w:rsidP="00BB4728">
                    <w:pPr>
                      <w:snapToGrid w:val="0"/>
                      <w:rPr>
                        <w:rFonts w:ascii="HGｺﾞｼｯｸM" w:eastAsia="HGｺﾞｼｯｸM" w:hAnsi="HGｺﾞｼｯｸE"/>
                        <w:b/>
                        <w:sz w:val="28"/>
                        <w:szCs w:val="28"/>
                      </w:rPr>
                    </w:pPr>
                    <w:r>
                      <w:rPr>
                        <w:rFonts w:ascii="HGｺﾞｼｯｸM" w:eastAsia="HGｺﾞｼｯｸM" w:hAnsi="HGｺﾞｼｯｸE" w:hint="eastAsia"/>
                        <w:b/>
                        <w:sz w:val="28"/>
                        <w:szCs w:val="28"/>
                      </w:rPr>
                      <w:t>１３：</w:t>
                    </w:r>
                    <w:r w:rsidR="00C16239">
                      <w:rPr>
                        <w:rFonts w:ascii="HGｺﾞｼｯｸM" w:eastAsia="HGｺﾞｼｯｸM" w:hAnsi="HGｺﾞｼｯｸE" w:hint="eastAsia"/>
                        <w:b/>
                        <w:sz w:val="28"/>
                        <w:szCs w:val="28"/>
                      </w:rPr>
                      <w:t>３５</w:t>
                    </w:r>
                    <w:r w:rsidR="000D5CF4" w:rsidRPr="000D5CF4">
                      <w:rPr>
                        <w:rFonts w:ascii="HGｺﾞｼｯｸM" w:eastAsia="HGｺﾞｼｯｸM" w:hAnsi="HGｺﾞｼｯｸE" w:hint="eastAsia"/>
                        <w:b/>
                        <w:sz w:val="28"/>
                        <w:szCs w:val="28"/>
                      </w:rPr>
                      <w:t xml:space="preserve">　</w:t>
                    </w:r>
                    <w:r w:rsidR="00BB4728" w:rsidRPr="000D5CF4">
                      <w:rPr>
                        <w:rFonts w:ascii="HGｺﾞｼｯｸM" w:eastAsia="HGｺﾞｼｯｸM" w:hAnsi="HGｺﾞｼｯｸE" w:hint="eastAsia"/>
                        <w:b/>
                        <w:sz w:val="28"/>
                        <w:szCs w:val="28"/>
                      </w:rPr>
                      <w:t>【『障害者差別解消法』の概要】</w:t>
                    </w:r>
                    <w:r w:rsidR="00B44D4C" w:rsidRPr="000D5CF4">
                      <w:rPr>
                        <w:rFonts w:ascii="HGｺﾞｼｯｸM" w:eastAsia="HGｺﾞｼｯｸM" w:hAnsi="HGｺﾞｼｯｸE" w:hint="eastAsia"/>
                        <w:b/>
                        <w:sz w:val="28"/>
                        <w:szCs w:val="28"/>
                      </w:rPr>
                      <w:t xml:space="preserve">　</w:t>
                    </w:r>
                  </w:p>
                  <w:p w:rsidR="00BB4728" w:rsidRPr="000D5CF4" w:rsidRDefault="00DA4B31" w:rsidP="00BB4728">
                    <w:pPr>
                      <w:snapToGrid w:val="0"/>
                      <w:rPr>
                        <w:rFonts w:ascii="HGｺﾞｼｯｸM" w:eastAsia="HGｺﾞｼｯｸM" w:hAnsi="HGｺﾞｼｯｸE"/>
                        <w:b/>
                        <w:sz w:val="28"/>
                        <w:szCs w:val="28"/>
                      </w:rPr>
                    </w:pPr>
                    <w:r>
                      <w:rPr>
                        <w:rFonts w:ascii="HGｺﾞｼｯｸM" w:eastAsia="HGｺﾞｼｯｸM" w:hAnsi="HGｺﾞｼｯｸE" w:hint="eastAsia"/>
                        <w:b/>
                        <w:sz w:val="28"/>
                        <w:szCs w:val="28"/>
                      </w:rPr>
                      <w:t>１４：</w:t>
                    </w:r>
                    <w:r w:rsidR="00C16239">
                      <w:rPr>
                        <w:rFonts w:ascii="HGｺﾞｼｯｸM" w:eastAsia="HGｺﾞｼｯｸM" w:hAnsi="HGｺﾞｼｯｸE" w:hint="eastAsia"/>
                        <w:b/>
                        <w:sz w:val="28"/>
                        <w:szCs w:val="28"/>
                      </w:rPr>
                      <w:t>１０</w:t>
                    </w:r>
                    <w:r w:rsidR="000D5CF4" w:rsidRPr="000D5CF4">
                      <w:rPr>
                        <w:rFonts w:ascii="HGｺﾞｼｯｸM" w:eastAsia="HGｺﾞｼｯｸM" w:hAnsi="HGｺﾞｼｯｸE" w:hint="eastAsia"/>
                        <w:b/>
                        <w:sz w:val="28"/>
                        <w:szCs w:val="28"/>
                      </w:rPr>
                      <w:t xml:space="preserve">　</w:t>
                    </w:r>
                    <w:r w:rsidR="00BB4728" w:rsidRPr="000D5CF4">
                      <w:rPr>
                        <w:rFonts w:ascii="HGｺﾞｼｯｸM" w:eastAsia="HGｺﾞｼｯｸM" w:hAnsi="HGｺﾞｼｯｸE" w:hint="eastAsia"/>
                        <w:b/>
                        <w:sz w:val="28"/>
                        <w:szCs w:val="28"/>
                      </w:rPr>
                      <w:t>【シンポジウム】</w:t>
                    </w:r>
                  </w:p>
                  <w:p w:rsidR="00BB4728" w:rsidRPr="000D5CF4" w:rsidRDefault="000D5CF4" w:rsidP="00BB4728">
                    <w:pPr>
                      <w:snapToGrid w:val="0"/>
                      <w:rPr>
                        <w:rFonts w:ascii="HGｺﾞｼｯｸM" w:eastAsia="HGｺﾞｼｯｸM" w:hAnsi="HGｺﾞｼｯｸE"/>
                        <w:b/>
                        <w:sz w:val="28"/>
                        <w:szCs w:val="28"/>
                      </w:rPr>
                    </w:pPr>
                    <w:r w:rsidRPr="000D5CF4">
                      <w:rPr>
                        <w:rFonts w:ascii="HGｺﾞｼｯｸM" w:eastAsia="HGｺﾞｼｯｸM" w:hAnsi="HGｺﾞｼｯｸE" w:hint="eastAsia"/>
                        <w:b/>
                        <w:sz w:val="28"/>
                        <w:szCs w:val="28"/>
                      </w:rPr>
                      <w:t xml:space="preserve">　　　　　　　</w:t>
                    </w:r>
                    <w:r w:rsidR="00BB4728" w:rsidRPr="000D5CF4">
                      <w:rPr>
                        <w:rFonts w:ascii="HGｺﾞｼｯｸM" w:eastAsia="HGｺﾞｼｯｸM" w:hAnsi="HGｺﾞｼｯｸE" w:hint="eastAsia"/>
                        <w:b/>
                        <w:sz w:val="28"/>
                        <w:szCs w:val="28"/>
                      </w:rPr>
                      <w:t>～差別について一緒に考えよう～</w:t>
                    </w:r>
                  </w:p>
                  <w:p w:rsidR="00BB4728" w:rsidRPr="000D5CF4" w:rsidRDefault="00AD6463" w:rsidP="00BB4728">
                    <w:pPr>
                      <w:snapToGrid w:val="0"/>
                      <w:rPr>
                        <w:rFonts w:ascii="HGｺﾞｼｯｸM" w:eastAsia="HGｺﾞｼｯｸM" w:hAnsi="HGｺﾞｼｯｸE"/>
                        <w:b/>
                        <w:sz w:val="28"/>
                        <w:szCs w:val="28"/>
                      </w:rPr>
                    </w:pPr>
                    <w:r>
                      <w:rPr>
                        <w:rFonts w:ascii="HGｺﾞｼｯｸM" w:eastAsia="HGｺﾞｼｯｸM" w:hAnsi="HGｺﾞｼｯｸE" w:hint="eastAsia"/>
                        <w:b/>
                        <w:sz w:val="28"/>
                        <w:szCs w:val="28"/>
                      </w:rPr>
                      <w:t>１６：３</w:t>
                    </w:r>
                    <w:r w:rsidR="000D5CF4" w:rsidRPr="000D5CF4">
                      <w:rPr>
                        <w:rFonts w:ascii="HGｺﾞｼｯｸM" w:eastAsia="HGｺﾞｼｯｸM" w:hAnsi="HGｺﾞｼｯｸE" w:hint="eastAsia"/>
                        <w:b/>
                        <w:sz w:val="28"/>
                        <w:szCs w:val="28"/>
                      </w:rPr>
                      <w:t xml:space="preserve">０　</w:t>
                    </w:r>
                    <w:r w:rsidR="00BB4728" w:rsidRPr="000D5CF4">
                      <w:rPr>
                        <w:rFonts w:ascii="HGｺﾞｼｯｸM" w:eastAsia="HGｺﾞｼｯｸM" w:hAnsi="HGｺﾞｼｯｸE" w:hint="eastAsia"/>
                        <w:b/>
                        <w:sz w:val="28"/>
                        <w:szCs w:val="28"/>
                      </w:rPr>
                      <w:t>【閉会】</w:t>
                    </w:r>
                  </w:p>
                  <w:p w:rsidR="00BB4728" w:rsidRPr="007451E3" w:rsidRDefault="00BB4728" w:rsidP="00BB4728">
                    <w:pPr>
                      <w:snapToGrid w:val="0"/>
                      <w:rPr>
                        <w:rFonts w:ascii="HGｺﾞｼｯｸE" w:eastAsia="HGｺﾞｼｯｸE" w:hAnsi="HGｺﾞｼｯｸE"/>
                        <w:b/>
                        <w:szCs w:val="21"/>
                      </w:rPr>
                    </w:pPr>
                  </w:p>
                  <w:p w:rsidR="00BB4728" w:rsidRPr="007451E3" w:rsidRDefault="00BB4728" w:rsidP="00BB4728">
                    <w:pPr>
                      <w:snapToGrid w:val="0"/>
                      <w:spacing w:line="360" w:lineRule="exact"/>
                      <w:rPr>
                        <w:rFonts w:ascii="HGｺﾞｼｯｸE" w:eastAsia="HGｺﾞｼｯｸE" w:hAnsi="HGｺﾞｼｯｸE"/>
                        <w:b/>
                        <w:szCs w:val="21"/>
                      </w:rPr>
                    </w:pPr>
                  </w:p>
                </w:txbxContent>
              </v:textbox>
            </v:shape>
            <v:shape id="テキスト ボックス 13" o:spid="_x0000_s1033" type="#_x0000_t202" style="position:absolute;left:1303;top:5602;width:482;height:238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56JRcAA&#10;AADbAAAADwAAAGRycy9kb3ducmV2LnhtbERPTWvCQBC9F/wPyxR6q5taKyV1FREET0LS4HnMjkk0&#10;Oxt2Nyb9911B8DaP9znL9WhacSPnG8sKPqYJCOLS6oYrBcXv7v0bhA/IGlvLpOCPPKxXk5clptoO&#10;nNEtD5WIIexTVFCH0KVS+rImg35qO+LIna0zGCJ0ldQOhxhuWjlLkoU02HBsqLGjbU3lNe+NguNl&#10;lu0yZ8/zw+Er1+2pLwbqlXp7HTc/IAKN4Sl+uPc6zv+E+y/xALn6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56JRcAAAADbAAAADwAAAAAAAAAAAAAAAACYAgAAZHJzL2Rvd25y&#10;ZXYueG1sUEsFBgAAAAAEAAQA9QAAAIUDAAAAAA==&#10;" fillcolor="#404040" stroked="f" strokeweight=".5pt">
              <v:textbox style="layout-flow:vertical-ideographic;mso-next-textbox:#テキスト ボックス 13" inset="1mm,,1mm">
                <w:txbxContent>
                  <w:p w:rsidR="005A4480" w:rsidRPr="00850E53" w:rsidRDefault="005A4480" w:rsidP="005A4480">
                    <w:pPr>
                      <w:snapToGrid w:val="0"/>
                      <w:jc w:val="center"/>
                      <w:rPr>
                        <w:rFonts w:ascii="HGｺﾞｼｯｸM" w:eastAsia="HGｺﾞｼｯｸM"/>
                        <w:b/>
                        <w:color w:val="FFFFFF"/>
                        <w:sz w:val="28"/>
                        <w:szCs w:val="28"/>
                      </w:rPr>
                    </w:pPr>
                    <w:r w:rsidRPr="00850E53">
                      <w:rPr>
                        <w:rFonts w:ascii="HGｺﾞｼｯｸM" w:eastAsia="HGｺﾞｼｯｸM" w:hint="eastAsia"/>
                        <w:b/>
                        <w:color w:val="FFFFFF"/>
                        <w:sz w:val="28"/>
                        <w:szCs w:val="28"/>
                      </w:rPr>
                      <w:t>プログラム</w:t>
                    </w:r>
                    <w:r w:rsidR="00680742">
                      <w:rPr>
                        <w:rFonts w:ascii="HGｺﾞｼｯｸM" w:eastAsia="HGｺﾞｼｯｸM" w:hint="eastAsia"/>
                        <w:b/>
                        <w:color w:val="FFFFFF"/>
                        <w:sz w:val="28"/>
                        <w:szCs w:val="28"/>
                      </w:rPr>
                      <w:t>(</w:t>
                    </w:r>
                    <w:r w:rsidR="00680742">
                      <w:rPr>
                        <w:rFonts w:ascii="HGｺﾞｼｯｸM" w:eastAsia="HGｺﾞｼｯｸM" w:hint="eastAsia"/>
                        <w:b/>
                        <w:color w:val="FFFFFF"/>
                        <w:sz w:val="28"/>
                        <w:szCs w:val="28"/>
                      </w:rPr>
                      <w:t>予定)</w:t>
                    </w:r>
                  </w:p>
                </w:txbxContent>
              </v:textbox>
            </v:shape>
          </v:group>
        </w:pict>
      </w:r>
    </w:p>
    <w:sectPr w:rsidR="00576039" w:rsidSect="00314179">
      <w:pgSz w:w="11906" w:h="16838" w:code="9"/>
      <w:pgMar w:top="454" w:right="454" w:bottom="454" w:left="454" w:header="851" w:footer="992" w:gutter="0"/>
      <w:cols w:space="425"/>
      <w:docGrid w:type="linesAndChar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21FF" w:rsidRDefault="00FB21FF" w:rsidP="00CA7AD4">
      <w:r>
        <w:separator/>
      </w:r>
    </w:p>
  </w:endnote>
  <w:endnote w:type="continuationSeparator" w:id="0">
    <w:p w:rsidR="00FB21FF" w:rsidRDefault="00FB21FF" w:rsidP="00CA7A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GｺﾞｼｯｸM">
    <w:panose1 w:val="020B0609000000000000"/>
    <w:charset w:val="80"/>
    <w:family w:val="modern"/>
    <w:pitch w:val="fixed"/>
    <w:sig w:usb0="80000281" w:usb1="28C76CF8" w:usb2="00000010" w:usb3="00000000" w:csb0="00020000" w:csb1="00000000"/>
  </w:font>
  <w:font w:name="HGｺﾞｼｯｸE">
    <w:panose1 w:val="020B0909000000000000"/>
    <w:charset w:val="80"/>
    <w:family w:val="modern"/>
    <w:pitch w:val="fixed"/>
    <w:sig w:usb0="80000281" w:usb1="28C76CF8" w:usb2="00000010" w:usb3="00000000" w:csb0="00020000" w:csb1="00000000"/>
  </w:font>
  <w:font w:name="AR丸ゴシック体M">
    <w:altName w:val="ＭＳ ゴシック"/>
    <w:charset w:val="80"/>
    <w:family w:val="modern"/>
    <w:pitch w:val="fixed"/>
    <w:sig w:usb0="00000000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21FF" w:rsidRDefault="00FB21FF" w:rsidP="00CA7AD4">
      <w:r>
        <w:separator/>
      </w:r>
    </w:p>
  </w:footnote>
  <w:footnote w:type="continuationSeparator" w:id="0">
    <w:p w:rsidR="00FB21FF" w:rsidRDefault="00FB21FF" w:rsidP="00CA7AD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dirty"/>
  <w:attachedTemplate r:id="rId1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6146" strokecolor="#272727">
      <v:stroke color="#272727" weight="1.5pt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A25C7"/>
    <w:rsid w:val="00004A76"/>
    <w:rsid w:val="000208D8"/>
    <w:rsid w:val="0002399B"/>
    <w:rsid w:val="00093829"/>
    <w:rsid w:val="00095F24"/>
    <w:rsid w:val="000C5823"/>
    <w:rsid w:val="000D5CF4"/>
    <w:rsid w:val="000E6552"/>
    <w:rsid w:val="00103FD0"/>
    <w:rsid w:val="001164BA"/>
    <w:rsid w:val="001233AF"/>
    <w:rsid w:val="001337AA"/>
    <w:rsid w:val="00133B6C"/>
    <w:rsid w:val="00163ADF"/>
    <w:rsid w:val="00180DF2"/>
    <w:rsid w:val="001B6D98"/>
    <w:rsid w:val="001C4B79"/>
    <w:rsid w:val="001D55FD"/>
    <w:rsid w:val="001E4C2A"/>
    <w:rsid w:val="001E742C"/>
    <w:rsid w:val="001F66E6"/>
    <w:rsid w:val="00205986"/>
    <w:rsid w:val="00216CED"/>
    <w:rsid w:val="002203EC"/>
    <w:rsid w:val="00227F3A"/>
    <w:rsid w:val="002349B2"/>
    <w:rsid w:val="00245F28"/>
    <w:rsid w:val="002467FF"/>
    <w:rsid w:val="002675BD"/>
    <w:rsid w:val="00273728"/>
    <w:rsid w:val="00294D34"/>
    <w:rsid w:val="002A25C7"/>
    <w:rsid w:val="002B3701"/>
    <w:rsid w:val="002B41B2"/>
    <w:rsid w:val="002B6050"/>
    <w:rsid w:val="003001C9"/>
    <w:rsid w:val="003026E2"/>
    <w:rsid w:val="003079AE"/>
    <w:rsid w:val="00314179"/>
    <w:rsid w:val="0033152C"/>
    <w:rsid w:val="00340AA4"/>
    <w:rsid w:val="003A4819"/>
    <w:rsid w:val="003B0953"/>
    <w:rsid w:val="003C0695"/>
    <w:rsid w:val="003C15AA"/>
    <w:rsid w:val="003C2B82"/>
    <w:rsid w:val="00405288"/>
    <w:rsid w:val="0041208D"/>
    <w:rsid w:val="00417C0F"/>
    <w:rsid w:val="004511AC"/>
    <w:rsid w:val="00456A74"/>
    <w:rsid w:val="004576B5"/>
    <w:rsid w:val="00466658"/>
    <w:rsid w:val="004D65C3"/>
    <w:rsid w:val="004F4F79"/>
    <w:rsid w:val="00501557"/>
    <w:rsid w:val="005222E8"/>
    <w:rsid w:val="0052638B"/>
    <w:rsid w:val="005430E8"/>
    <w:rsid w:val="00545D84"/>
    <w:rsid w:val="005705E0"/>
    <w:rsid w:val="00576039"/>
    <w:rsid w:val="005771EE"/>
    <w:rsid w:val="0058627E"/>
    <w:rsid w:val="005A11E6"/>
    <w:rsid w:val="005A4480"/>
    <w:rsid w:val="005C0E95"/>
    <w:rsid w:val="00635933"/>
    <w:rsid w:val="006736FF"/>
    <w:rsid w:val="00677DC7"/>
    <w:rsid w:val="00680742"/>
    <w:rsid w:val="006A12C6"/>
    <w:rsid w:val="006A1902"/>
    <w:rsid w:val="006C44F7"/>
    <w:rsid w:val="006C659A"/>
    <w:rsid w:val="006C7243"/>
    <w:rsid w:val="00730E67"/>
    <w:rsid w:val="00737AF9"/>
    <w:rsid w:val="007451E3"/>
    <w:rsid w:val="00762009"/>
    <w:rsid w:val="00766759"/>
    <w:rsid w:val="00775863"/>
    <w:rsid w:val="007833E3"/>
    <w:rsid w:val="007A5734"/>
    <w:rsid w:val="007B2F05"/>
    <w:rsid w:val="007B79BE"/>
    <w:rsid w:val="007E2D28"/>
    <w:rsid w:val="007F0609"/>
    <w:rsid w:val="007F2D93"/>
    <w:rsid w:val="0082316C"/>
    <w:rsid w:val="00825016"/>
    <w:rsid w:val="00850E53"/>
    <w:rsid w:val="0085382C"/>
    <w:rsid w:val="00862687"/>
    <w:rsid w:val="008672A1"/>
    <w:rsid w:val="00870D49"/>
    <w:rsid w:val="008818C6"/>
    <w:rsid w:val="008A1A65"/>
    <w:rsid w:val="008A3042"/>
    <w:rsid w:val="008C174F"/>
    <w:rsid w:val="008C40D4"/>
    <w:rsid w:val="008F7203"/>
    <w:rsid w:val="0093325C"/>
    <w:rsid w:val="0095203C"/>
    <w:rsid w:val="00965BBA"/>
    <w:rsid w:val="009660D8"/>
    <w:rsid w:val="00977BBE"/>
    <w:rsid w:val="00980B80"/>
    <w:rsid w:val="009A14B7"/>
    <w:rsid w:val="009A26BA"/>
    <w:rsid w:val="009D4331"/>
    <w:rsid w:val="009F7ACA"/>
    <w:rsid w:val="00A5579A"/>
    <w:rsid w:val="00A61A72"/>
    <w:rsid w:val="00A62FA4"/>
    <w:rsid w:val="00A71D85"/>
    <w:rsid w:val="00A731F8"/>
    <w:rsid w:val="00A8390D"/>
    <w:rsid w:val="00AB5315"/>
    <w:rsid w:val="00AD6463"/>
    <w:rsid w:val="00AE403F"/>
    <w:rsid w:val="00AF0600"/>
    <w:rsid w:val="00B11005"/>
    <w:rsid w:val="00B23022"/>
    <w:rsid w:val="00B3274A"/>
    <w:rsid w:val="00B44D4C"/>
    <w:rsid w:val="00B56E70"/>
    <w:rsid w:val="00B67186"/>
    <w:rsid w:val="00B76418"/>
    <w:rsid w:val="00B76C00"/>
    <w:rsid w:val="00B97F07"/>
    <w:rsid w:val="00BB4728"/>
    <w:rsid w:val="00BB7AF3"/>
    <w:rsid w:val="00BF3936"/>
    <w:rsid w:val="00C034B7"/>
    <w:rsid w:val="00C16239"/>
    <w:rsid w:val="00C70425"/>
    <w:rsid w:val="00CA7AD4"/>
    <w:rsid w:val="00CB08C9"/>
    <w:rsid w:val="00CB3B81"/>
    <w:rsid w:val="00CB7BFD"/>
    <w:rsid w:val="00CC06E9"/>
    <w:rsid w:val="00CD6EB7"/>
    <w:rsid w:val="00CD7550"/>
    <w:rsid w:val="00D11080"/>
    <w:rsid w:val="00D13EAF"/>
    <w:rsid w:val="00D36B8E"/>
    <w:rsid w:val="00D51398"/>
    <w:rsid w:val="00D56B51"/>
    <w:rsid w:val="00D76DAD"/>
    <w:rsid w:val="00D93FBD"/>
    <w:rsid w:val="00D96803"/>
    <w:rsid w:val="00DA4B31"/>
    <w:rsid w:val="00DB3A3C"/>
    <w:rsid w:val="00DB58C0"/>
    <w:rsid w:val="00DC6822"/>
    <w:rsid w:val="00E021B7"/>
    <w:rsid w:val="00E269E8"/>
    <w:rsid w:val="00E60D92"/>
    <w:rsid w:val="00E71509"/>
    <w:rsid w:val="00EB1747"/>
    <w:rsid w:val="00EC1C57"/>
    <w:rsid w:val="00EC409C"/>
    <w:rsid w:val="00ED56B8"/>
    <w:rsid w:val="00EF3549"/>
    <w:rsid w:val="00F0640C"/>
    <w:rsid w:val="00F53A96"/>
    <w:rsid w:val="00F71702"/>
    <w:rsid w:val="00F74120"/>
    <w:rsid w:val="00FA68ED"/>
    <w:rsid w:val="00FB21FF"/>
    <w:rsid w:val="00FB676B"/>
    <w:rsid w:val="00FC0099"/>
    <w:rsid w:val="00FE5D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 strokecolor="#272727">
      <v:stroke color="#272727" weight="1.5pt"/>
      <v:textbox inset="5.85pt,.7pt,5.85pt,.7pt"/>
    </o:shapedefaults>
    <o:shapelayout v:ext="edit">
      <o:idmap v:ext="edit" data="1"/>
      <o:rules v:ext="edit">
        <o:r id="V:Rule1" type="callout" idref="#_x0000_s1066"/>
        <o:r id="V:Rule4" type="connector" idref="#_x0000_s1074"/>
        <o:r id="V:Rule5" type="connector" idref="#_x0000_s107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9E8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A71D85"/>
    <w:rPr>
      <w:color w:val="0563C1"/>
      <w:u w:val="single"/>
    </w:rPr>
  </w:style>
  <w:style w:type="paragraph" w:styleId="Web">
    <w:name w:val="Normal (Web)"/>
    <w:basedOn w:val="a"/>
    <w:uiPriority w:val="99"/>
    <w:semiHidden/>
    <w:unhideWhenUsed/>
    <w:rsid w:val="008672A1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CA7AD4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rsid w:val="00CA7AD4"/>
    <w:rPr>
      <w:kern w:val="2"/>
      <w:sz w:val="21"/>
      <w:szCs w:val="22"/>
    </w:rPr>
  </w:style>
  <w:style w:type="paragraph" w:styleId="a6">
    <w:name w:val="footer"/>
    <w:basedOn w:val="a"/>
    <w:link w:val="a7"/>
    <w:uiPriority w:val="99"/>
    <w:unhideWhenUsed/>
    <w:rsid w:val="00CA7AD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rsid w:val="00CA7AD4"/>
    <w:rPr>
      <w:kern w:val="2"/>
      <w:sz w:val="21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82316C"/>
    <w:rPr>
      <w:rFonts w:ascii="Arial" w:eastAsia="ＭＳ ゴシック" w:hAnsi="Arial"/>
      <w:sz w:val="18"/>
      <w:szCs w:val="18"/>
    </w:rPr>
  </w:style>
  <w:style w:type="character" w:customStyle="1" w:styleId="a9">
    <w:name w:val="吹き出し (文字)"/>
    <w:link w:val="a8"/>
    <w:uiPriority w:val="99"/>
    <w:semiHidden/>
    <w:rsid w:val="0082316C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20107;&#26989;\&#21508;&#31278;&#37096;&#20250;\&#20849;&#29983;&#37096;&#20250;\&#30740;&#20462;&#20250;\&#12481;&#12521;&#12471;.dot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979EEB-439F-4679-81C6-6888D551B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チラシ.dot</Template>
  <TotalTime>1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tonegawa</dc:creator>
  <cp:lastModifiedBy>user</cp:lastModifiedBy>
  <cp:revision>3</cp:revision>
  <cp:lastPrinted>2014-01-20T00:51:00Z</cp:lastPrinted>
  <dcterms:created xsi:type="dcterms:W3CDTF">2014-02-04T23:37:00Z</dcterms:created>
  <dcterms:modified xsi:type="dcterms:W3CDTF">2014-02-05T00:40:00Z</dcterms:modified>
</cp:coreProperties>
</file>